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ti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E4945D" w14:textId="1E20AC2B" w:rsidR="00A12BEB" w:rsidRPr="00E82BC9" w:rsidRDefault="00A12BEB" w:rsidP="00DB5A0F">
      <w:pPr>
        <w:spacing w:before="240"/>
        <w:jc w:val="center"/>
        <w:rPr>
          <w:b/>
          <w:bCs/>
          <w:szCs w:val="32"/>
        </w:rPr>
      </w:pPr>
      <w:r w:rsidRPr="00E82BC9">
        <w:rPr>
          <w:b/>
          <w:bCs/>
          <w:szCs w:val="32"/>
        </w:rPr>
        <w:t>AVVISO PUBBLICO</w:t>
      </w:r>
    </w:p>
    <w:p w14:paraId="1D65DC84" w14:textId="77777777" w:rsidR="001343FB" w:rsidRPr="00E82BC9" w:rsidRDefault="001343FB" w:rsidP="00956120">
      <w:pPr>
        <w:ind w:left="-284"/>
        <w:jc w:val="center"/>
        <w:rPr>
          <w:b/>
          <w:bCs/>
          <w:szCs w:val="32"/>
        </w:rPr>
      </w:pPr>
    </w:p>
    <w:p w14:paraId="1E1C8EDC" w14:textId="74E4E689" w:rsidR="00A12BEB" w:rsidRPr="00E82BC9" w:rsidRDefault="00A12BEB" w:rsidP="00956120">
      <w:pPr>
        <w:ind w:left="-284"/>
        <w:jc w:val="center"/>
        <w:rPr>
          <w:b/>
          <w:bCs/>
          <w:szCs w:val="32"/>
        </w:rPr>
      </w:pPr>
      <w:r w:rsidRPr="00E82BC9">
        <w:rPr>
          <w:b/>
          <w:bCs/>
          <w:szCs w:val="32"/>
        </w:rPr>
        <w:t>ISCRIZIONE SERVIZIO DI REFEZIONE E TRASPORTO SCOLASTICO</w:t>
      </w:r>
    </w:p>
    <w:p w14:paraId="6CF7DBFE" w14:textId="77777777" w:rsidR="00A12BEB" w:rsidRPr="00E82BC9" w:rsidRDefault="00A12BEB" w:rsidP="00956120">
      <w:pPr>
        <w:ind w:left="-284"/>
        <w:jc w:val="center"/>
        <w:rPr>
          <w:b/>
          <w:bCs/>
          <w:szCs w:val="32"/>
        </w:rPr>
      </w:pPr>
    </w:p>
    <w:p w14:paraId="7EA6DBE6" w14:textId="43CC3657" w:rsidR="00A12BEB" w:rsidRPr="00E82BC9" w:rsidRDefault="00A12BEB" w:rsidP="00956120">
      <w:pPr>
        <w:ind w:left="-284"/>
        <w:jc w:val="center"/>
        <w:rPr>
          <w:b/>
          <w:bCs/>
          <w:szCs w:val="32"/>
        </w:rPr>
      </w:pPr>
      <w:r w:rsidRPr="00E82BC9">
        <w:rPr>
          <w:b/>
          <w:bCs/>
          <w:szCs w:val="32"/>
        </w:rPr>
        <w:t>ALUNNI SCUOLE INFANZIA, PRIMARIE E SECONDARIE DI 1°</w:t>
      </w:r>
      <w:r w:rsidR="00875965" w:rsidRPr="00E82BC9">
        <w:rPr>
          <w:b/>
          <w:bCs/>
          <w:szCs w:val="32"/>
        </w:rPr>
        <w:t xml:space="preserve"> GRADO</w:t>
      </w:r>
    </w:p>
    <w:p w14:paraId="0AD4A879" w14:textId="77777777" w:rsidR="00A12BEB" w:rsidRPr="00E82BC9" w:rsidRDefault="00A12BEB" w:rsidP="00956120">
      <w:pPr>
        <w:ind w:left="-284"/>
        <w:jc w:val="center"/>
        <w:rPr>
          <w:b/>
          <w:bCs/>
          <w:szCs w:val="32"/>
        </w:rPr>
      </w:pPr>
    </w:p>
    <w:p w14:paraId="20A5E4D8" w14:textId="589AEA7A" w:rsidR="00A12BEB" w:rsidRDefault="00A12BEB" w:rsidP="00956120">
      <w:pPr>
        <w:ind w:left="-284"/>
        <w:jc w:val="center"/>
        <w:rPr>
          <w:b/>
          <w:bCs/>
          <w:szCs w:val="32"/>
        </w:rPr>
      </w:pPr>
      <w:r w:rsidRPr="00E82BC9">
        <w:rPr>
          <w:b/>
          <w:bCs/>
          <w:szCs w:val="32"/>
        </w:rPr>
        <w:t xml:space="preserve"> ANNO SCOLASTICO 2026-2027</w:t>
      </w:r>
    </w:p>
    <w:p w14:paraId="2B58DE3E" w14:textId="77777777" w:rsidR="00531D6C" w:rsidRDefault="00531D6C" w:rsidP="00956120">
      <w:pPr>
        <w:ind w:left="-284"/>
        <w:jc w:val="center"/>
        <w:rPr>
          <w:b/>
          <w:bCs/>
          <w:szCs w:val="32"/>
        </w:rPr>
      </w:pPr>
    </w:p>
    <w:p w14:paraId="000DBBC6" w14:textId="77777777" w:rsidR="00531D6C" w:rsidRPr="00E82BC9" w:rsidRDefault="00531D6C" w:rsidP="00956120">
      <w:pPr>
        <w:ind w:left="-284"/>
        <w:jc w:val="center"/>
        <w:rPr>
          <w:b/>
          <w:bCs/>
          <w:szCs w:val="32"/>
        </w:rPr>
      </w:pPr>
    </w:p>
    <w:p w14:paraId="25439212" w14:textId="77777777" w:rsidR="00A12BEB" w:rsidRPr="00E05F09" w:rsidRDefault="00A12BEB" w:rsidP="00956120">
      <w:pPr>
        <w:ind w:left="-284"/>
        <w:jc w:val="center"/>
        <w:rPr>
          <w:b/>
          <w:bCs/>
          <w:sz w:val="24"/>
        </w:rPr>
      </w:pPr>
    </w:p>
    <w:p w14:paraId="4EECC186" w14:textId="6BC9109D" w:rsidR="00A12BEB" w:rsidRPr="00E05F09" w:rsidRDefault="00A12BEB" w:rsidP="00956120">
      <w:pPr>
        <w:ind w:left="-284"/>
        <w:jc w:val="center"/>
        <w:rPr>
          <w:b/>
          <w:bCs/>
          <w:sz w:val="24"/>
        </w:rPr>
      </w:pPr>
      <w:r w:rsidRPr="00E05F09">
        <w:rPr>
          <w:b/>
          <w:bCs/>
          <w:sz w:val="24"/>
        </w:rPr>
        <w:t>IL RESPONSABILE DEL DIPARTIMENTO 5</w:t>
      </w:r>
    </w:p>
    <w:p w14:paraId="601EEA03" w14:textId="77777777" w:rsidR="00A12BEB" w:rsidRPr="00E05F09" w:rsidRDefault="00A12BEB" w:rsidP="00956120">
      <w:pPr>
        <w:ind w:left="-284"/>
        <w:jc w:val="center"/>
        <w:rPr>
          <w:b/>
          <w:bCs/>
          <w:sz w:val="24"/>
        </w:rPr>
      </w:pPr>
    </w:p>
    <w:p w14:paraId="4D7F4227" w14:textId="42AEF17A" w:rsidR="00A12BEB" w:rsidRDefault="00A12BEB" w:rsidP="00956120">
      <w:pPr>
        <w:ind w:left="-284"/>
        <w:jc w:val="center"/>
        <w:rPr>
          <w:b/>
          <w:bCs/>
          <w:sz w:val="24"/>
        </w:rPr>
      </w:pPr>
      <w:r w:rsidRPr="00E05F09">
        <w:rPr>
          <w:b/>
          <w:bCs/>
          <w:sz w:val="24"/>
        </w:rPr>
        <w:t>RENDE NOTO CHE</w:t>
      </w:r>
    </w:p>
    <w:p w14:paraId="0347AF2D" w14:textId="77777777" w:rsidR="00931F91" w:rsidRPr="00E05F09" w:rsidRDefault="00931F91" w:rsidP="00956120">
      <w:pPr>
        <w:ind w:left="-284"/>
        <w:jc w:val="center"/>
        <w:rPr>
          <w:b/>
          <w:bCs/>
          <w:sz w:val="24"/>
        </w:rPr>
      </w:pPr>
    </w:p>
    <w:p w14:paraId="38BF0886" w14:textId="77777777" w:rsidR="001343FB" w:rsidRPr="00E05F09" w:rsidRDefault="001343FB" w:rsidP="00A12BEB">
      <w:pPr>
        <w:ind w:left="-284"/>
        <w:jc w:val="center"/>
        <w:rPr>
          <w:sz w:val="24"/>
        </w:rPr>
      </w:pPr>
    </w:p>
    <w:p w14:paraId="7C2BD474" w14:textId="77777777" w:rsidR="00A12BEB" w:rsidRDefault="00A12BEB" w:rsidP="00A12BEB">
      <w:pPr>
        <w:ind w:left="-284"/>
        <w:jc w:val="both"/>
        <w:rPr>
          <w:sz w:val="24"/>
        </w:rPr>
      </w:pPr>
      <w:r w:rsidRPr="00E05F09">
        <w:rPr>
          <w:sz w:val="24"/>
        </w:rPr>
        <w:t>è indetto Avviso Pubblico destinato alle famiglie che intendono usufruire del Servizio di Refezione e Trasporto Scolastico per l’anno scolastico 2026/2027.</w:t>
      </w:r>
    </w:p>
    <w:p w14:paraId="3622F898" w14:textId="77777777" w:rsidR="00875965" w:rsidRPr="00E05F09" w:rsidRDefault="00875965" w:rsidP="00A12BEB">
      <w:pPr>
        <w:ind w:left="-284"/>
        <w:jc w:val="both"/>
        <w:rPr>
          <w:sz w:val="24"/>
        </w:rPr>
      </w:pPr>
    </w:p>
    <w:p w14:paraId="7D0D562E" w14:textId="77777777" w:rsidR="00A12BEB" w:rsidRPr="00E05F09" w:rsidRDefault="00A12BEB" w:rsidP="00A12BEB">
      <w:pPr>
        <w:ind w:left="-284"/>
        <w:jc w:val="both"/>
        <w:rPr>
          <w:sz w:val="24"/>
        </w:rPr>
      </w:pPr>
    </w:p>
    <w:p w14:paraId="77BFEC0F" w14:textId="1BC1A037" w:rsidR="001343FB" w:rsidRDefault="00A12BEB" w:rsidP="007B12EF">
      <w:pPr>
        <w:jc w:val="center"/>
        <w:rPr>
          <w:b/>
          <w:bCs/>
          <w:sz w:val="24"/>
        </w:rPr>
      </w:pPr>
      <w:r w:rsidRPr="00E05F09">
        <w:rPr>
          <w:b/>
          <w:bCs/>
          <w:sz w:val="24"/>
        </w:rPr>
        <w:t>Modalità di presentazione della domanda</w:t>
      </w:r>
    </w:p>
    <w:p w14:paraId="54A7846A" w14:textId="77777777" w:rsidR="00DB5A0F" w:rsidRDefault="00DB5A0F" w:rsidP="007B12EF">
      <w:pPr>
        <w:jc w:val="center"/>
        <w:rPr>
          <w:b/>
          <w:bCs/>
          <w:sz w:val="24"/>
        </w:rPr>
      </w:pPr>
    </w:p>
    <w:p w14:paraId="5D3A5860" w14:textId="77777777" w:rsidR="00C46973" w:rsidRDefault="00DB5A0F" w:rsidP="00364B0A">
      <w:pPr>
        <w:ind w:left="-851" w:firstLine="567"/>
        <w:jc w:val="both"/>
        <w:rPr>
          <w:sz w:val="24"/>
        </w:rPr>
      </w:pPr>
      <w:r w:rsidRPr="00141BB2">
        <w:rPr>
          <w:sz w:val="24"/>
        </w:rPr>
        <w:t xml:space="preserve">L’istanza </w:t>
      </w:r>
      <w:r>
        <w:rPr>
          <w:sz w:val="24"/>
        </w:rPr>
        <w:t>può essere inoltrata, dal 21/07/2026, esclusivamente attraverso il portale genitori</w:t>
      </w:r>
    </w:p>
    <w:p w14:paraId="71481D69" w14:textId="77777777" w:rsidR="00364B0A" w:rsidRDefault="00C46973" w:rsidP="00216E37">
      <w:pPr>
        <w:ind w:left="-284"/>
        <w:jc w:val="center"/>
        <w:rPr>
          <w:rFonts w:ascii="Titillium Web" w:hAnsi="Titillium Web"/>
          <w:b/>
          <w:bCs/>
          <w:kern w:val="0"/>
          <w:sz w:val="21"/>
          <w:szCs w:val="21"/>
          <w:shd w:val="clear" w:color="auto" w:fill="FFFFFF"/>
          <w14:ligatures w14:val="none"/>
        </w:rPr>
      </w:pPr>
      <w:hyperlink r:id="rId6" w:history="1">
        <w:r w:rsidRPr="0074551F">
          <w:rPr>
            <w:rStyle w:val="Collegamentoipertestuale"/>
            <w:rFonts w:ascii="Titillium Web" w:hAnsi="Titillium Web"/>
            <w:b/>
            <w:bCs/>
            <w:kern w:val="0"/>
            <w:sz w:val="21"/>
            <w:szCs w:val="21"/>
            <w:shd w:val="clear" w:color="auto" w:fill="FFFFFF"/>
            <w14:ligatures w14:val="none"/>
          </w:rPr>
          <w:t>https://www1.eticasoluzioni.com/privernoportalegen/Pagamenti/RicaricaPrePagato</w:t>
        </w:r>
      </w:hyperlink>
    </w:p>
    <w:p w14:paraId="1422EC45" w14:textId="647B8271" w:rsidR="00E05F09" w:rsidRPr="00C46973" w:rsidRDefault="00DB5A0F" w:rsidP="00364B0A">
      <w:pPr>
        <w:ind w:left="-284"/>
        <w:jc w:val="both"/>
        <w:rPr>
          <w:sz w:val="24"/>
        </w:rPr>
      </w:pPr>
      <w:r w:rsidRPr="00DB5A0F">
        <w:rPr>
          <w:sz w:val="24"/>
        </w:rPr>
        <w:t>oppure</w:t>
      </w:r>
      <w:r>
        <w:rPr>
          <w:sz w:val="24"/>
        </w:rPr>
        <w:t xml:space="preserve"> </w:t>
      </w:r>
      <w:r w:rsidR="00C46973">
        <w:rPr>
          <w:sz w:val="24"/>
        </w:rPr>
        <w:t xml:space="preserve">  </w:t>
      </w:r>
      <w:r>
        <w:rPr>
          <w:sz w:val="24"/>
        </w:rPr>
        <w:t>attraverso l’app per la rilevazione presenze della refezione scolastica (</w:t>
      </w:r>
      <w:proofErr w:type="spellStart"/>
      <w:r>
        <w:rPr>
          <w:sz w:val="24"/>
        </w:rPr>
        <w:t>comunicapp</w:t>
      </w:r>
      <w:proofErr w:type="spellEnd"/>
      <w:r>
        <w:rPr>
          <w:sz w:val="24"/>
        </w:rPr>
        <w:t>).</w:t>
      </w:r>
    </w:p>
    <w:p w14:paraId="1F81C7EE" w14:textId="338FA931" w:rsidR="001343FB" w:rsidRDefault="001343FB" w:rsidP="00364B0A">
      <w:pPr>
        <w:ind w:left="-284"/>
        <w:jc w:val="both"/>
        <w:rPr>
          <w:sz w:val="24"/>
        </w:rPr>
      </w:pPr>
      <w:r w:rsidRPr="00E05F09">
        <w:rPr>
          <w:sz w:val="24"/>
        </w:rPr>
        <w:t>L</w:t>
      </w:r>
      <w:r w:rsidR="00D64874" w:rsidRPr="00E05F09">
        <w:rPr>
          <w:sz w:val="24"/>
        </w:rPr>
        <w:t>e</w:t>
      </w:r>
      <w:r w:rsidRPr="00E05F09">
        <w:rPr>
          <w:sz w:val="24"/>
        </w:rPr>
        <w:t xml:space="preserve"> domande pervenute con altre modalità</w:t>
      </w:r>
      <w:r w:rsidR="00D64874" w:rsidRPr="00E05F09">
        <w:rPr>
          <w:sz w:val="24"/>
        </w:rPr>
        <w:t xml:space="preserve"> verranno considerate come mancata iscrizione e pertanto</w:t>
      </w:r>
      <w:r w:rsidRPr="00E05F09">
        <w:rPr>
          <w:sz w:val="24"/>
        </w:rPr>
        <w:t xml:space="preserve"> comporteranno l’impossibilità di usufruire dei servizi</w:t>
      </w:r>
      <w:r w:rsidR="00D64874" w:rsidRPr="00E05F09">
        <w:rPr>
          <w:sz w:val="24"/>
        </w:rPr>
        <w:t>.</w:t>
      </w:r>
    </w:p>
    <w:p w14:paraId="63A4E6C1" w14:textId="77777777" w:rsidR="00875965" w:rsidRDefault="00875965" w:rsidP="00E05F09">
      <w:pPr>
        <w:ind w:left="-284"/>
        <w:jc w:val="both"/>
        <w:rPr>
          <w:sz w:val="24"/>
        </w:rPr>
      </w:pPr>
    </w:p>
    <w:p w14:paraId="45B97193" w14:textId="6B818FF5" w:rsidR="00875965" w:rsidRDefault="00875965" w:rsidP="00E05F09">
      <w:pPr>
        <w:ind w:left="-284"/>
        <w:jc w:val="both"/>
        <w:rPr>
          <w:sz w:val="24"/>
        </w:rPr>
      </w:pPr>
      <w:r>
        <w:rPr>
          <w:sz w:val="24"/>
        </w:rPr>
        <w:t>Priverno 21.07.2026</w:t>
      </w:r>
    </w:p>
    <w:p w14:paraId="396D9808" w14:textId="77777777" w:rsidR="001343FB" w:rsidRPr="00E05F09" w:rsidRDefault="001343FB" w:rsidP="00A12BEB">
      <w:pPr>
        <w:ind w:left="-284"/>
        <w:jc w:val="both"/>
        <w:rPr>
          <w:sz w:val="24"/>
        </w:rPr>
      </w:pPr>
    </w:p>
    <w:p w14:paraId="1D20A56A" w14:textId="77777777" w:rsidR="00BC0191" w:rsidRDefault="00BC0191" w:rsidP="00D64874">
      <w:pPr>
        <w:rPr>
          <w:rFonts w:cs="Times New Roman"/>
          <w:color w:val="000000"/>
          <w:sz w:val="24"/>
          <w:shd w:val="clear" w:color="auto" w:fill="FFFFFF"/>
        </w:rPr>
      </w:pPr>
    </w:p>
    <w:p w14:paraId="52097BD3" w14:textId="1D838537" w:rsidR="00BC0191" w:rsidRDefault="00BC0191" w:rsidP="00BC0191">
      <w:pPr>
        <w:pStyle w:val="Testonormale"/>
        <w:jc w:val="both"/>
        <w:rPr>
          <w:rFonts w:ascii="Times New Roman" w:eastAsia="MS Mincho" w:hAnsi="Times New Roman" w:cs="Times New Roman"/>
          <w:b/>
          <w:bCs/>
          <w:sz w:val="22"/>
          <w:szCs w:val="22"/>
        </w:rPr>
      </w:pPr>
      <w:r>
        <w:rPr>
          <w:rFonts w:cs="Times New Roman"/>
          <w:color w:val="000000"/>
          <w:sz w:val="24"/>
          <w:shd w:val="clear" w:color="auto" w:fill="FFFFFF"/>
        </w:rPr>
        <w:tab/>
      </w:r>
      <w:r>
        <w:rPr>
          <w:rFonts w:cs="Times New Roman"/>
          <w:color w:val="000000"/>
          <w:sz w:val="24"/>
          <w:shd w:val="clear" w:color="auto" w:fill="FFFFFF"/>
        </w:rPr>
        <w:tab/>
      </w:r>
      <w:r>
        <w:rPr>
          <w:rFonts w:cs="Times New Roman"/>
          <w:color w:val="000000"/>
          <w:sz w:val="24"/>
          <w:shd w:val="clear" w:color="auto" w:fill="FFFFFF"/>
        </w:rPr>
        <w:tab/>
      </w:r>
      <w:r>
        <w:rPr>
          <w:rFonts w:cs="Times New Roman"/>
          <w:color w:val="000000"/>
          <w:sz w:val="24"/>
          <w:shd w:val="clear" w:color="auto" w:fill="FFFFFF"/>
        </w:rPr>
        <w:tab/>
      </w:r>
      <w:r>
        <w:rPr>
          <w:rFonts w:cs="Times New Roman"/>
          <w:color w:val="000000"/>
          <w:sz w:val="24"/>
          <w:shd w:val="clear" w:color="auto" w:fill="FFFFFF"/>
        </w:rPr>
        <w:tab/>
      </w:r>
      <w:r>
        <w:rPr>
          <w:rFonts w:cs="Times New Roman"/>
          <w:color w:val="000000"/>
          <w:sz w:val="24"/>
          <w:shd w:val="clear" w:color="auto" w:fill="FFFFFF"/>
        </w:rPr>
        <w:tab/>
      </w:r>
      <w:r>
        <w:rPr>
          <w:rFonts w:ascii="Times New Roman" w:eastAsia="MS Mincho" w:hAnsi="Times New Roman" w:cs="Times New Roman"/>
          <w:b/>
          <w:bCs/>
          <w:sz w:val="22"/>
          <w:szCs w:val="22"/>
        </w:rPr>
        <w:t xml:space="preserve">IL RESPONSABILE DEL DIPARTIMENTO 5 </w:t>
      </w:r>
    </w:p>
    <w:p w14:paraId="50E028D7" w14:textId="77777777" w:rsidR="00BC0191" w:rsidRDefault="00BC0191" w:rsidP="00BC0191">
      <w:pPr>
        <w:pStyle w:val="Testonormale"/>
        <w:ind w:left="3540" w:firstLine="708"/>
        <w:jc w:val="both"/>
        <w:rPr>
          <w:rFonts w:ascii="Times New Roman" w:eastAsia="MS Mincho" w:hAnsi="Times New Roman" w:cs="Times New Roman"/>
          <w:sz w:val="22"/>
          <w:szCs w:val="22"/>
        </w:rPr>
      </w:pPr>
      <w:r>
        <w:rPr>
          <w:rFonts w:ascii="Times New Roman" w:eastAsia="MS Mincho" w:hAnsi="Times New Roman" w:cs="Times New Roman"/>
          <w:b/>
          <w:bCs/>
          <w:sz w:val="22"/>
          <w:szCs w:val="22"/>
        </w:rPr>
        <w:t xml:space="preserve">    </w:t>
      </w:r>
      <w:r>
        <w:rPr>
          <w:rFonts w:ascii="Times New Roman" w:eastAsia="MS Mincho" w:hAnsi="Times New Roman" w:cs="Times New Roman"/>
          <w:b/>
          <w:bCs/>
          <w:sz w:val="22"/>
          <w:szCs w:val="22"/>
        </w:rPr>
        <w:tab/>
        <w:t>Dr.ssa Carla CARLETTI</w:t>
      </w:r>
      <w:r>
        <w:rPr>
          <w:rFonts w:ascii="Times New Roman" w:eastAsia="MS Mincho" w:hAnsi="Times New Roman" w:cs="Times New Roman"/>
          <w:sz w:val="22"/>
          <w:szCs w:val="22"/>
        </w:rPr>
        <w:t xml:space="preserve">   </w:t>
      </w:r>
    </w:p>
    <w:p w14:paraId="7277512F" w14:textId="77777777" w:rsidR="00531D6C" w:rsidRDefault="00531D6C" w:rsidP="00BC0191">
      <w:pPr>
        <w:pStyle w:val="Testonormale"/>
        <w:ind w:left="3540" w:firstLine="708"/>
        <w:jc w:val="both"/>
        <w:rPr>
          <w:rFonts w:ascii="Times New Roman" w:eastAsia="MS Mincho" w:hAnsi="Times New Roman" w:cs="Times New Roman"/>
          <w:sz w:val="22"/>
          <w:szCs w:val="22"/>
        </w:rPr>
      </w:pPr>
    </w:p>
    <w:sectPr w:rsidR="00531D6C" w:rsidSect="00531D6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836" w:right="1418" w:bottom="2835" w:left="1418" w:header="709" w:footer="709" w:gutter="0"/>
      <w:cols w:space="708"/>
      <w:titlePg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0F705E" w14:textId="77777777" w:rsidR="007B6AEC" w:rsidRDefault="007B6AEC" w:rsidP="00A73F53">
      <w:r>
        <w:separator/>
      </w:r>
    </w:p>
  </w:endnote>
  <w:endnote w:type="continuationSeparator" w:id="0">
    <w:p w14:paraId="6BBE953A" w14:textId="77777777" w:rsidR="007B6AEC" w:rsidRDefault="007B6AEC" w:rsidP="00A73F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(Corpo CS)">
    <w:altName w:val="Times New Roman"/>
    <w:charset w:val="00"/>
    <w:family w:val="roman"/>
    <w:pitch w:val="default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tillium Web">
    <w:charset w:val="00"/>
    <w:family w:val="auto"/>
    <w:pitch w:val="variable"/>
    <w:sig w:usb0="00000007" w:usb1="00000001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opagina"/>
      </w:rPr>
      <w:id w:val="-640573645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03C93F1E" w14:textId="77777777" w:rsidR="00B7462E" w:rsidRDefault="00B7462E" w:rsidP="008E54DE">
        <w:pPr>
          <w:pStyle w:val="Pidipagina"/>
          <w:framePr w:wrap="none" w:vAnchor="text" w:hAnchor="margin" w:xAlign="center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5A8717EC" w14:textId="77777777" w:rsidR="00A73F53" w:rsidRDefault="00A73F53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opagina"/>
        <w:sz w:val="18"/>
        <w:szCs w:val="18"/>
      </w:rPr>
      <w:id w:val="-563793599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1CA64589" w14:textId="77777777" w:rsidR="00B7462E" w:rsidRPr="00B7462E" w:rsidRDefault="00B7462E" w:rsidP="008E54DE">
        <w:pPr>
          <w:pStyle w:val="Pidipagina"/>
          <w:framePr w:wrap="none" w:vAnchor="text" w:hAnchor="margin" w:xAlign="center" w:y="1"/>
          <w:rPr>
            <w:rStyle w:val="Numeropagina"/>
            <w:sz w:val="18"/>
            <w:szCs w:val="18"/>
          </w:rPr>
        </w:pPr>
        <w:r w:rsidRPr="00B7462E">
          <w:rPr>
            <w:rStyle w:val="Numeropagina"/>
            <w:sz w:val="18"/>
            <w:szCs w:val="18"/>
          </w:rPr>
          <w:fldChar w:fldCharType="begin"/>
        </w:r>
        <w:r w:rsidRPr="00B7462E">
          <w:rPr>
            <w:rStyle w:val="Numeropagina"/>
            <w:sz w:val="18"/>
            <w:szCs w:val="18"/>
          </w:rPr>
          <w:instrText xml:space="preserve"> PAGE </w:instrText>
        </w:r>
        <w:r w:rsidRPr="00B7462E">
          <w:rPr>
            <w:rStyle w:val="Numeropagina"/>
            <w:sz w:val="18"/>
            <w:szCs w:val="18"/>
          </w:rPr>
          <w:fldChar w:fldCharType="separate"/>
        </w:r>
        <w:r w:rsidRPr="00B7462E">
          <w:rPr>
            <w:rStyle w:val="Numeropagina"/>
            <w:noProof/>
            <w:sz w:val="18"/>
            <w:szCs w:val="18"/>
          </w:rPr>
          <w:t>2</w:t>
        </w:r>
        <w:r w:rsidRPr="00B7462E">
          <w:rPr>
            <w:rStyle w:val="Numeropagina"/>
            <w:sz w:val="18"/>
            <w:szCs w:val="18"/>
          </w:rPr>
          <w:fldChar w:fldCharType="end"/>
        </w:r>
      </w:p>
    </w:sdtContent>
  </w:sdt>
  <w:p w14:paraId="31C64D5F" w14:textId="77777777" w:rsidR="00A73F53" w:rsidRDefault="00A73F53">
    <w:pPr>
      <w:pStyle w:val="Pidipagina"/>
    </w:pPr>
    <w:r>
      <w:rPr>
        <w:noProof/>
      </w:rPr>
      <w:drawing>
        <wp:anchor distT="0" distB="0" distL="114300" distR="114300" simplePos="0" relativeHeight="251661312" behindDoc="0" locked="0" layoutInCell="1" allowOverlap="1" wp14:anchorId="22636C24" wp14:editId="5B385C1F">
          <wp:simplePos x="0" y="0"/>
          <wp:positionH relativeFrom="page">
            <wp:posOffset>22578</wp:posOffset>
          </wp:positionH>
          <wp:positionV relativeFrom="bottomMargin">
            <wp:posOffset>263384</wp:posOffset>
          </wp:positionV>
          <wp:extent cx="7574288" cy="1234799"/>
          <wp:effectExtent l="0" t="0" r="0" b="0"/>
          <wp:wrapNone/>
          <wp:docPr id="1589854345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06671668" name="Immagine 4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74288" cy="123479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BEBAED" w14:textId="78B1644F" w:rsidR="00A73F53" w:rsidRDefault="00A73F5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03E852" w14:textId="77777777" w:rsidR="007B6AEC" w:rsidRDefault="007B6AEC" w:rsidP="00A73F53">
      <w:r>
        <w:separator/>
      </w:r>
    </w:p>
  </w:footnote>
  <w:footnote w:type="continuationSeparator" w:id="0">
    <w:p w14:paraId="5A1419B2" w14:textId="77777777" w:rsidR="007B6AEC" w:rsidRDefault="007B6AEC" w:rsidP="00A73F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C73F5A" w14:textId="77777777" w:rsidR="00956120" w:rsidRDefault="0095612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A9EB1F" w14:textId="77777777" w:rsidR="00A73F53" w:rsidRDefault="00A73F53">
    <w:pPr>
      <w:pStyle w:val="Intestazione"/>
    </w:pPr>
    <w:r>
      <w:rPr>
        <w:noProof/>
      </w:rPr>
      <w:drawing>
        <wp:anchor distT="0" distB="0" distL="114300" distR="114300" simplePos="0" relativeHeight="251660288" behindDoc="0" locked="0" layoutInCell="1" allowOverlap="1" wp14:anchorId="0AB4C0E8" wp14:editId="535942C5">
          <wp:simplePos x="0" y="0"/>
          <wp:positionH relativeFrom="page">
            <wp:posOffset>-8626</wp:posOffset>
          </wp:positionH>
          <wp:positionV relativeFrom="page">
            <wp:posOffset>437949</wp:posOffset>
          </wp:positionV>
          <wp:extent cx="7585200" cy="1491543"/>
          <wp:effectExtent l="0" t="0" r="0" b="0"/>
          <wp:wrapNone/>
          <wp:docPr id="1454630782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96167390" name="Immagine 3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85200" cy="149154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F221B2" w14:textId="77777777" w:rsidR="00A73F53" w:rsidRDefault="00A73F53">
    <w:pPr>
      <w:pStyle w:val="Intestazione"/>
    </w:pPr>
    <w:r>
      <w:rPr>
        <w:noProof/>
      </w:rPr>
      <w:drawing>
        <wp:anchor distT="0" distB="0" distL="114300" distR="114300" simplePos="0" relativeHeight="251658240" behindDoc="0" locked="1" layoutInCell="1" allowOverlap="1" wp14:anchorId="1C32F033" wp14:editId="2E42F4A1">
          <wp:simplePos x="0" y="0"/>
          <wp:positionH relativeFrom="page">
            <wp:posOffset>-25400</wp:posOffset>
          </wp:positionH>
          <wp:positionV relativeFrom="page">
            <wp:posOffset>189230</wp:posOffset>
          </wp:positionV>
          <wp:extent cx="7602855" cy="1494790"/>
          <wp:effectExtent l="0" t="0" r="4445" b="3810"/>
          <wp:wrapNone/>
          <wp:docPr id="1815897542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9731670" name="Immagine 1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02855" cy="14947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803A3DF" w14:textId="77777777" w:rsidR="00A73F53" w:rsidRDefault="00A73F53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4084"/>
    <w:rsid w:val="00040888"/>
    <w:rsid w:val="00057F40"/>
    <w:rsid w:val="000815CB"/>
    <w:rsid w:val="000853D1"/>
    <w:rsid w:val="000A2747"/>
    <w:rsid w:val="000F0279"/>
    <w:rsid w:val="00123E04"/>
    <w:rsid w:val="001333ED"/>
    <w:rsid w:val="001343FB"/>
    <w:rsid w:val="00141BB2"/>
    <w:rsid w:val="0015589A"/>
    <w:rsid w:val="00187807"/>
    <w:rsid w:val="001C596F"/>
    <w:rsid w:val="00204ECF"/>
    <w:rsid w:val="00211B10"/>
    <w:rsid w:val="00216E37"/>
    <w:rsid w:val="00231B12"/>
    <w:rsid w:val="002579D1"/>
    <w:rsid w:val="002643BB"/>
    <w:rsid w:val="0026467A"/>
    <w:rsid w:val="00272E18"/>
    <w:rsid w:val="00294C51"/>
    <w:rsid w:val="00296CBB"/>
    <w:rsid w:val="002A4084"/>
    <w:rsid w:val="002B370E"/>
    <w:rsid w:val="003202F9"/>
    <w:rsid w:val="00364B0A"/>
    <w:rsid w:val="00375472"/>
    <w:rsid w:val="003952FB"/>
    <w:rsid w:val="003A5F88"/>
    <w:rsid w:val="003B7B0D"/>
    <w:rsid w:val="00420900"/>
    <w:rsid w:val="00453C8A"/>
    <w:rsid w:val="0050090C"/>
    <w:rsid w:val="00507AD7"/>
    <w:rsid w:val="00531D6C"/>
    <w:rsid w:val="005C30EA"/>
    <w:rsid w:val="005D31C8"/>
    <w:rsid w:val="005F51A1"/>
    <w:rsid w:val="00600E2E"/>
    <w:rsid w:val="006153AF"/>
    <w:rsid w:val="00645181"/>
    <w:rsid w:val="006762CD"/>
    <w:rsid w:val="006D396C"/>
    <w:rsid w:val="006F3E0D"/>
    <w:rsid w:val="00762BE4"/>
    <w:rsid w:val="00765AD3"/>
    <w:rsid w:val="00785548"/>
    <w:rsid w:val="007B12EF"/>
    <w:rsid w:val="007B6AEC"/>
    <w:rsid w:val="007D74CD"/>
    <w:rsid w:val="00824259"/>
    <w:rsid w:val="00875965"/>
    <w:rsid w:val="0092227E"/>
    <w:rsid w:val="00931F91"/>
    <w:rsid w:val="00956120"/>
    <w:rsid w:val="009C5F47"/>
    <w:rsid w:val="009F2CAC"/>
    <w:rsid w:val="009F470D"/>
    <w:rsid w:val="00A12BEB"/>
    <w:rsid w:val="00A554A0"/>
    <w:rsid w:val="00A73F53"/>
    <w:rsid w:val="00A74FD4"/>
    <w:rsid w:val="00A822C8"/>
    <w:rsid w:val="00AA2918"/>
    <w:rsid w:val="00AC727E"/>
    <w:rsid w:val="00AD6AE4"/>
    <w:rsid w:val="00B05557"/>
    <w:rsid w:val="00B11B44"/>
    <w:rsid w:val="00B13FFC"/>
    <w:rsid w:val="00B63629"/>
    <w:rsid w:val="00B7462E"/>
    <w:rsid w:val="00BB11F5"/>
    <w:rsid w:val="00BC0191"/>
    <w:rsid w:val="00C072F6"/>
    <w:rsid w:val="00C46973"/>
    <w:rsid w:val="00C518D3"/>
    <w:rsid w:val="00C54EEF"/>
    <w:rsid w:val="00C66E9F"/>
    <w:rsid w:val="00C71100"/>
    <w:rsid w:val="00CA5110"/>
    <w:rsid w:val="00CE4657"/>
    <w:rsid w:val="00D43047"/>
    <w:rsid w:val="00D64874"/>
    <w:rsid w:val="00D957A5"/>
    <w:rsid w:val="00DB2E81"/>
    <w:rsid w:val="00DB3AF0"/>
    <w:rsid w:val="00DB5A0F"/>
    <w:rsid w:val="00E008D8"/>
    <w:rsid w:val="00E05F09"/>
    <w:rsid w:val="00E251A2"/>
    <w:rsid w:val="00E65BA1"/>
    <w:rsid w:val="00E73A3C"/>
    <w:rsid w:val="00E82BC9"/>
    <w:rsid w:val="00EE55C3"/>
    <w:rsid w:val="00F67DB8"/>
    <w:rsid w:val="00F8391F"/>
    <w:rsid w:val="00FA0741"/>
    <w:rsid w:val="00FD1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DFC79B6"/>
  <w14:defaultImageDpi w14:val="32767"/>
  <w15:chartTrackingRefBased/>
  <w15:docId w15:val="{19E52235-0CA5-42A4-B046-742E2266C0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aliases w:val="CORPO TESTO"/>
    <w:qFormat/>
    <w:rsid w:val="005D31C8"/>
    <w:rPr>
      <w:rFonts w:ascii="Times New Roman" w:hAnsi="Times New Roman" w:cs="Times New Roman (Corpo CS)"/>
      <w:color w:val="0D0D0D" w:themeColor="text1" w:themeTint="F2"/>
      <w:sz w:val="3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5D31C8"/>
    <w:pPr>
      <w:keepNext/>
      <w:keepLines/>
      <w:spacing w:before="240"/>
      <w:outlineLvl w:val="0"/>
    </w:pPr>
    <w:rPr>
      <w:rFonts w:eastAsiaTheme="majorEastAsia" w:cstheme="majorBidi"/>
      <w:b/>
      <w:color w:val="000000" w:themeColor="text1"/>
      <w:sz w:val="36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45181"/>
    <w:pPr>
      <w:tabs>
        <w:tab w:val="center" w:pos="4819"/>
        <w:tab w:val="right" w:pos="9638"/>
      </w:tabs>
    </w:pPr>
    <w:rPr>
      <w:rFonts w:ascii="Garamond" w:hAnsi="Garamond"/>
      <w:sz w:val="28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45181"/>
    <w:rPr>
      <w:rFonts w:ascii="Garamond" w:hAnsi="Garamond"/>
      <w:sz w:val="28"/>
    </w:rPr>
  </w:style>
  <w:style w:type="character" w:customStyle="1" w:styleId="Titolo1Carattere">
    <w:name w:val="Titolo 1 Carattere"/>
    <w:basedOn w:val="Carpredefinitoparagrafo"/>
    <w:link w:val="Titolo1"/>
    <w:uiPriority w:val="9"/>
    <w:rsid w:val="005D31C8"/>
    <w:rPr>
      <w:rFonts w:ascii="Times New Roman" w:eastAsiaTheme="majorEastAsia" w:hAnsi="Times New Roman" w:cstheme="majorBidi"/>
      <w:b/>
      <w:color w:val="000000" w:themeColor="text1"/>
      <w:sz w:val="36"/>
      <w:szCs w:val="32"/>
    </w:rPr>
  </w:style>
  <w:style w:type="paragraph" w:styleId="Nessunaspaziatura">
    <w:name w:val="No Spacing"/>
    <w:aliases w:val="CORPO CARATTERE PICCOLO"/>
    <w:uiPriority w:val="1"/>
    <w:qFormat/>
    <w:rsid w:val="005D31C8"/>
    <w:rPr>
      <w:rFonts w:ascii="Times New Roman" w:hAnsi="Times New Roman" w:cs="Times New Roman (Corpo CS)"/>
      <w:color w:val="0D0D0D" w:themeColor="text1" w:themeTint="F2"/>
      <w:sz w:val="15"/>
    </w:rPr>
  </w:style>
  <w:style w:type="paragraph" w:styleId="Pidipagina">
    <w:name w:val="footer"/>
    <w:basedOn w:val="Normale"/>
    <w:link w:val="PidipaginaCarattere"/>
    <w:uiPriority w:val="99"/>
    <w:unhideWhenUsed/>
    <w:rsid w:val="00A73F5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73F53"/>
    <w:rPr>
      <w:rFonts w:ascii="Times New Roman" w:hAnsi="Times New Roman" w:cs="Times New Roman (Corpo CS)"/>
      <w:color w:val="0D0D0D" w:themeColor="text1" w:themeTint="F2"/>
      <w:sz w:val="32"/>
    </w:rPr>
  </w:style>
  <w:style w:type="character" w:styleId="Enfasigrassetto">
    <w:name w:val="Strong"/>
    <w:basedOn w:val="Carpredefinitoparagrafo"/>
    <w:uiPriority w:val="22"/>
    <w:qFormat/>
    <w:rsid w:val="00A73F53"/>
    <w:rPr>
      <w:b/>
      <w:bCs/>
    </w:rPr>
  </w:style>
  <w:style w:type="character" w:customStyle="1" w:styleId="apple-converted-space">
    <w:name w:val="apple-converted-space"/>
    <w:basedOn w:val="Carpredefinitoparagrafo"/>
    <w:rsid w:val="00A73F53"/>
  </w:style>
  <w:style w:type="character" w:styleId="Numeropagina">
    <w:name w:val="page number"/>
    <w:basedOn w:val="Carpredefinitoparagrafo"/>
    <w:uiPriority w:val="99"/>
    <w:semiHidden/>
    <w:unhideWhenUsed/>
    <w:rsid w:val="00B7462E"/>
  </w:style>
  <w:style w:type="paragraph" w:styleId="Testonormale">
    <w:name w:val="Plain Text"/>
    <w:basedOn w:val="Normale"/>
    <w:link w:val="TestonormaleCarattere"/>
    <w:unhideWhenUsed/>
    <w:rsid w:val="00BC0191"/>
    <w:rPr>
      <w:rFonts w:ascii="Courier New" w:eastAsia="Times New Roman" w:hAnsi="Courier New" w:cs="Courier New"/>
      <w:color w:val="auto"/>
      <w:kern w:val="0"/>
      <w:sz w:val="20"/>
      <w:szCs w:val="20"/>
      <w:lang w:eastAsia="it-IT"/>
      <w14:ligatures w14:val="none"/>
    </w:rPr>
  </w:style>
  <w:style w:type="character" w:customStyle="1" w:styleId="TestonormaleCarattere">
    <w:name w:val="Testo normale Carattere"/>
    <w:basedOn w:val="Carpredefinitoparagrafo"/>
    <w:link w:val="Testonormale"/>
    <w:rsid w:val="00BC0191"/>
    <w:rPr>
      <w:rFonts w:ascii="Courier New" w:eastAsia="Times New Roman" w:hAnsi="Courier New" w:cs="Courier New"/>
      <w:kern w:val="0"/>
      <w:sz w:val="20"/>
      <w:szCs w:val="20"/>
      <w:lang w:eastAsia="it-IT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956120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DB5A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1.eticasoluzioni.com/privernoportalegen/Pagamenti/RicaricaPrePagato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m.bilancia\Desktop\CARTE%20INTESTATE\carta%20intestata%20uffici\Dipartimento5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Dipartimento5</Template>
  <TotalTime>51</TotalTime>
  <Pages>1</Pages>
  <Words>152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1023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Maria Bilancia</dc:creator>
  <cp:keywords/>
  <dc:description/>
  <cp:lastModifiedBy>Cinzia D'Ambrosio</cp:lastModifiedBy>
  <cp:revision>18</cp:revision>
  <cp:lastPrinted>2026-07-21T09:58:00Z</cp:lastPrinted>
  <dcterms:created xsi:type="dcterms:W3CDTF">2026-05-21T09:20:00Z</dcterms:created>
  <dcterms:modified xsi:type="dcterms:W3CDTF">2026-07-21T10:08:00Z</dcterms:modified>
  <cp:category/>
</cp:coreProperties>
</file>