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31E607" w14:textId="77777777" w:rsidR="00CE7E56" w:rsidRPr="000D0BF6" w:rsidRDefault="00CE7E56" w:rsidP="00CE7E56">
      <w:pPr>
        <w:contextualSpacing/>
        <w:jc w:val="center"/>
        <w:rPr>
          <w:rFonts w:cs="Times New Roman"/>
          <w:b/>
          <w:bCs/>
          <w:sz w:val="36"/>
          <w:szCs w:val="36"/>
        </w:rPr>
      </w:pPr>
      <w:r w:rsidRPr="000D0BF6">
        <w:rPr>
          <w:rFonts w:cs="Times New Roman"/>
          <w:b/>
          <w:bCs/>
          <w:sz w:val="36"/>
          <w:szCs w:val="36"/>
        </w:rPr>
        <w:t>Colonie Marine 2024</w:t>
      </w:r>
    </w:p>
    <w:p w14:paraId="30526F83" w14:textId="77777777" w:rsidR="00CE7E56" w:rsidRPr="000D0BF6" w:rsidRDefault="00CE7E56" w:rsidP="00CE7E56">
      <w:pPr>
        <w:contextualSpacing/>
        <w:jc w:val="center"/>
        <w:rPr>
          <w:rFonts w:cs="Times New Roman"/>
          <w:b/>
          <w:bCs/>
          <w:sz w:val="36"/>
          <w:szCs w:val="36"/>
        </w:rPr>
      </w:pPr>
      <w:r w:rsidRPr="000D0BF6">
        <w:rPr>
          <w:rFonts w:cs="Times New Roman"/>
          <w:b/>
          <w:bCs/>
          <w:sz w:val="36"/>
          <w:szCs w:val="36"/>
        </w:rPr>
        <w:t xml:space="preserve"> in favore di minori</w:t>
      </w:r>
    </w:p>
    <w:p w14:paraId="41CEAED0" w14:textId="77777777" w:rsidR="00CE7E56" w:rsidRPr="00CE7E56" w:rsidRDefault="00CE7E56" w:rsidP="00CE7E56">
      <w:pPr>
        <w:jc w:val="both"/>
        <w:rPr>
          <w:rFonts w:cs="Times New Roman"/>
          <w:sz w:val="24"/>
        </w:rPr>
      </w:pPr>
    </w:p>
    <w:p w14:paraId="32769388" w14:textId="77777777" w:rsidR="005424A1" w:rsidRDefault="005424A1" w:rsidP="00CE7E56">
      <w:pPr>
        <w:jc w:val="both"/>
        <w:rPr>
          <w:rFonts w:cs="Times New Roman"/>
          <w:sz w:val="24"/>
        </w:rPr>
      </w:pPr>
    </w:p>
    <w:p w14:paraId="31153BDA" w14:textId="05DE0BC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>Il/La sottoscritto/a Cognome _________________________________ Nome ___________ in qualità di genitore del minore Cognome _________________________________ Nome _____________________nato a ________________________ il __________________ e residente a ____________________________ in Via ______________________________________________________ recapito telefonico ______________________________  e-mail _______________________________________</w:t>
      </w:r>
    </w:p>
    <w:p w14:paraId="16A5EF51" w14:textId="77777777" w:rsidR="00CE7E56" w:rsidRPr="00A833BE" w:rsidRDefault="00CE7E56" w:rsidP="00CE7E56">
      <w:pPr>
        <w:tabs>
          <w:tab w:val="left" w:pos="4035"/>
        </w:tabs>
        <w:ind w:left="360"/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ab/>
      </w:r>
    </w:p>
    <w:p w14:paraId="76DAB716" w14:textId="77777777" w:rsidR="00CE7E56" w:rsidRPr="00A833BE" w:rsidRDefault="00CE7E56" w:rsidP="00CE7E56">
      <w:pPr>
        <w:tabs>
          <w:tab w:val="left" w:pos="4035"/>
        </w:tabs>
        <w:ind w:left="360"/>
        <w:jc w:val="center"/>
        <w:rPr>
          <w:rFonts w:cs="Times New Roman"/>
          <w:b/>
          <w:bCs/>
          <w:sz w:val="20"/>
          <w:szCs w:val="20"/>
        </w:rPr>
      </w:pPr>
      <w:r w:rsidRPr="00A833BE">
        <w:rPr>
          <w:rFonts w:cs="Times New Roman"/>
          <w:b/>
          <w:bCs/>
          <w:sz w:val="20"/>
          <w:szCs w:val="20"/>
        </w:rPr>
        <w:t>DICHIARA</w:t>
      </w:r>
    </w:p>
    <w:p w14:paraId="3FAEBDD4" w14:textId="77777777" w:rsidR="00CE7E56" w:rsidRPr="00A833BE" w:rsidRDefault="00CE7E56" w:rsidP="00CE7E56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A833BE">
        <w:rPr>
          <w:rFonts w:ascii="Times New Roman" w:hAnsi="Times New Roman" w:cs="Times New Roman"/>
          <w:sz w:val="20"/>
          <w:szCs w:val="20"/>
        </w:rPr>
        <w:t>di allegare la certificazione sanitaria riferita al bambino per il quale si chiede un’assistenza specifica;</w:t>
      </w:r>
    </w:p>
    <w:p w14:paraId="2DB54B27" w14:textId="77777777" w:rsidR="00CE7E56" w:rsidRPr="00A833BE" w:rsidRDefault="00CE7E56" w:rsidP="00CE7E56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A833BE">
        <w:rPr>
          <w:rFonts w:ascii="Times New Roman" w:hAnsi="Times New Roman" w:cs="Times New Roman"/>
          <w:sz w:val="20"/>
          <w:szCs w:val="20"/>
        </w:rPr>
        <w:t>che il proprio figlia/a presenta allergie e/o intolleranze alimentari come di seguito specificato: _____________________________________________________________________________;</w:t>
      </w:r>
    </w:p>
    <w:p w14:paraId="1F10E88B" w14:textId="77777777" w:rsidR="00CE7E56" w:rsidRPr="00A833BE" w:rsidRDefault="00CE7E56" w:rsidP="00CE7E56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833BE">
        <w:rPr>
          <w:rFonts w:ascii="Times New Roman" w:hAnsi="Times New Roman" w:cs="Times New Roman"/>
          <w:sz w:val="20"/>
          <w:szCs w:val="20"/>
        </w:rPr>
        <w:t>che il proprio figlio/a ha necessità di assumere farmaci salvavita (si rimanda a successiva sottoscrizione di apposito modulo di delega a somministrazione di farmaci)</w:t>
      </w:r>
    </w:p>
    <w:p w14:paraId="66B5DA03" w14:textId="77777777" w:rsidR="00CE7E56" w:rsidRPr="00A833BE" w:rsidRDefault="00CE7E56" w:rsidP="00CE7E56">
      <w:pPr>
        <w:jc w:val="center"/>
        <w:rPr>
          <w:rFonts w:cs="Times New Roman"/>
          <w:b/>
          <w:bCs/>
          <w:sz w:val="20"/>
          <w:szCs w:val="20"/>
        </w:rPr>
      </w:pPr>
      <w:r w:rsidRPr="00A833BE">
        <w:rPr>
          <w:rFonts w:cs="Times New Roman"/>
          <w:b/>
          <w:bCs/>
          <w:sz w:val="20"/>
          <w:szCs w:val="20"/>
        </w:rPr>
        <w:t>INOLTRE</w:t>
      </w:r>
    </w:p>
    <w:p w14:paraId="697983CC" w14:textId="486B4122" w:rsidR="00CE7E56" w:rsidRPr="00A833BE" w:rsidRDefault="00CE7E56" w:rsidP="005424A1">
      <w:pPr>
        <w:ind w:left="708"/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B4D1810" wp14:editId="57A1158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90527" cy="198782"/>
                <wp:effectExtent l="0" t="0" r="19050" b="10795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27" cy="19878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677138" id="Rettangolo 4" o:spid="_x0000_s1026" style="position:absolute;margin-left:0;margin-top:-.05pt;width:15pt;height:15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" fillcolor="#4472c4 [3204]" strokecolor="#1f3763 [1604]" strokeweight="1pt"/>
            </w:pict>
          </mc:Fallback>
        </mc:AlternateContent>
      </w:r>
      <w:r w:rsidRPr="00A833BE">
        <w:rPr>
          <w:rFonts w:cs="Times New Roman"/>
          <w:b/>
          <w:bCs/>
          <w:sz w:val="20"/>
          <w:szCs w:val="20"/>
        </w:rPr>
        <w:t xml:space="preserve">AUTORIZZA </w:t>
      </w:r>
      <w:r w:rsidRPr="00A833BE">
        <w:rPr>
          <w:rFonts w:cs="Times New Roman"/>
          <w:sz w:val="20"/>
          <w:szCs w:val="20"/>
        </w:rPr>
        <w:t>il proprio figlio a tornare da solo giornalmente a casa al termine della</w:t>
      </w:r>
      <w:r w:rsidR="005424A1" w:rsidRPr="00A833BE">
        <w:rPr>
          <w:rFonts w:cs="Times New Roman"/>
          <w:sz w:val="20"/>
          <w:szCs w:val="20"/>
        </w:rPr>
        <w:t xml:space="preserve"> c</w:t>
      </w:r>
      <w:r w:rsidRPr="00A833BE">
        <w:rPr>
          <w:rFonts w:cs="Times New Roman"/>
          <w:sz w:val="20"/>
          <w:szCs w:val="20"/>
        </w:rPr>
        <w:t>olonia marina;</w:t>
      </w:r>
    </w:p>
    <w:p w14:paraId="6E3A2249" w14:textId="77777777" w:rsidR="009826A2" w:rsidRPr="00A833BE" w:rsidRDefault="009826A2" w:rsidP="00CE7E56">
      <w:pPr>
        <w:jc w:val="both"/>
        <w:rPr>
          <w:rFonts w:cs="Times New Roman"/>
          <w:sz w:val="20"/>
          <w:szCs w:val="20"/>
        </w:rPr>
      </w:pPr>
    </w:p>
    <w:p w14:paraId="75C219B9" w14:textId="77777777" w:rsidR="00CE7E56" w:rsidRPr="00A833BE" w:rsidRDefault="00CE7E56" w:rsidP="00CE7E56">
      <w:pPr>
        <w:ind w:left="708"/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C47FE3" wp14:editId="626B141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90527" cy="198782"/>
                <wp:effectExtent l="0" t="0" r="19050" b="10795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27" cy="19878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E903BF" id="Rettangolo 9" o:spid="_x0000_s1026" style="position:absolute;margin-left:0;margin-top:-.05pt;width:15pt;height:15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" fillcolor="#4472c4 [3204]" strokecolor="#1f3763 [1604]" strokeweight="1pt"/>
            </w:pict>
          </mc:Fallback>
        </mc:AlternateContent>
      </w:r>
      <w:r w:rsidRPr="00A833BE">
        <w:rPr>
          <w:rFonts w:cs="Times New Roman"/>
          <w:b/>
          <w:bCs/>
          <w:sz w:val="20"/>
          <w:szCs w:val="20"/>
        </w:rPr>
        <w:t>DELEGA</w:t>
      </w:r>
      <w:r w:rsidRPr="00A833BE">
        <w:rPr>
          <w:rFonts w:cs="Times New Roman"/>
          <w:sz w:val="20"/>
          <w:szCs w:val="20"/>
        </w:rPr>
        <w:t xml:space="preserve"> altra persona a prelevare il proprio figlio, al termine della colonia marina, consegnando al personale d’animazione fotocopia del documento del delegato</w:t>
      </w:r>
    </w:p>
    <w:p w14:paraId="0ABFB244" w14:textId="77777777" w:rsidR="00514E70" w:rsidRPr="00A833BE" w:rsidRDefault="00514E70" w:rsidP="00CE7E56">
      <w:pPr>
        <w:ind w:left="708"/>
        <w:jc w:val="both"/>
        <w:rPr>
          <w:rFonts w:cs="Times New Roman"/>
          <w:sz w:val="20"/>
          <w:szCs w:val="20"/>
          <w:u w:val="single"/>
        </w:rPr>
      </w:pPr>
    </w:p>
    <w:p w14:paraId="498C5CDF" w14:textId="275994DF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>Si ricorda di mettere nello zaino un cambio completo, la crema solare, il telo mare, acqua e merenda, eventuali medicinali necessari al bambino.</w:t>
      </w:r>
    </w:p>
    <w:p w14:paraId="2EBEACDC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</w:p>
    <w:p w14:paraId="453F39FC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>Ai sensi dell’art. 10 della legge 675/1996 e successive modificazioni, le informazioni indicate nella presente dichiarazione verranno utilizzate unicamente per le finalità per le quali sono state acquisite.</w:t>
      </w:r>
    </w:p>
    <w:p w14:paraId="25A050BD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</w:p>
    <w:p w14:paraId="1246347C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 xml:space="preserve">Si autorizza il trattamento dei dati personali in conformità alla vigente normativa (Regolamento UE n. 679/2016 e </w:t>
      </w:r>
      <w:proofErr w:type="spellStart"/>
      <w:r w:rsidRPr="00A833BE">
        <w:rPr>
          <w:rFonts w:cs="Times New Roman"/>
          <w:sz w:val="20"/>
          <w:szCs w:val="20"/>
        </w:rPr>
        <w:t>s.m.i.</w:t>
      </w:r>
      <w:proofErr w:type="spellEnd"/>
      <w:r w:rsidRPr="00A833BE">
        <w:rPr>
          <w:rFonts w:cs="Times New Roman"/>
          <w:sz w:val="20"/>
          <w:szCs w:val="20"/>
        </w:rPr>
        <w:t>)</w:t>
      </w:r>
    </w:p>
    <w:p w14:paraId="51FBD5A0" w14:textId="77777777" w:rsidR="00CE7E56" w:rsidRPr="00A833BE" w:rsidRDefault="00CE7E56" w:rsidP="00CE7E56">
      <w:pPr>
        <w:jc w:val="both"/>
        <w:rPr>
          <w:rFonts w:cs="Times New Roman"/>
          <w:sz w:val="20"/>
          <w:szCs w:val="20"/>
        </w:rPr>
      </w:pPr>
    </w:p>
    <w:p w14:paraId="28D3C203" w14:textId="77777777" w:rsidR="00CE7E56" w:rsidRDefault="00CE7E56" w:rsidP="00CE7E56">
      <w:pPr>
        <w:rPr>
          <w:rFonts w:cs="Times New Roman"/>
          <w:sz w:val="20"/>
          <w:szCs w:val="20"/>
        </w:rPr>
      </w:pPr>
    </w:p>
    <w:p w14:paraId="1A5FC7BB" w14:textId="77777777" w:rsidR="00390D08" w:rsidRPr="00A833BE" w:rsidRDefault="00390D08" w:rsidP="00CE7E56">
      <w:pPr>
        <w:rPr>
          <w:rFonts w:cs="Times New Roman"/>
          <w:sz w:val="20"/>
          <w:szCs w:val="20"/>
        </w:rPr>
      </w:pPr>
    </w:p>
    <w:p w14:paraId="736BBE4A" w14:textId="68964772" w:rsidR="00CE7E56" w:rsidRPr="00A833BE" w:rsidRDefault="00CE7E56" w:rsidP="00CE7E56">
      <w:pPr>
        <w:rPr>
          <w:rFonts w:cs="Times New Roman"/>
          <w:sz w:val="20"/>
          <w:szCs w:val="20"/>
        </w:rPr>
      </w:pPr>
      <w:r w:rsidRPr="00A833BE">
        <w:rPr>
          <w:rFonts w:cs="Times New Roman"/>
          <w:sz w:val="20"/>
          <w:szCs w:val="20"/>
        </w:rPr>
        <w:t xml:space="preserve">Priverno, ___________________   </w:t>
      </w:r>
      <w:r w:rsidR="00A833BE">
        <w:rPr>
          <w:rFonts w:cs="Times New Roman"/>
          <w:sz w:val="20"/>
          <w:szCs w:val="20"/>
        </w:rPr>
        <w:tab/>
      </w:r>
      <w:r w:rsidR="00A833BE">
        <w:rPr>
          <w:rFonts w:cs="Times New Roman"/>
          <w:sz w:val="20"/>
          <w:szCs w:val="20"/>
        </w:rPr>
        <w:tab/>
      </w:r>
      <w:r w:rsidRPr="00A833BE">
        <w:rPr>
          <w:rFonts w:cs="Times New Roman"/>
          <w:b/>
          <w:bCs/>
          <w:sz w:val="20"/>
          <w:szCs w:val="20"/>
        </w:rPr>
        <w:t>Firma del genitore</w:t>
      </w:r>
      <w:r w:rsidRPr="00A833BE">
        <w:rPr>
          <w:rFonts w:cs="Times New Roman"/>
          <w:sz w:val="20"/>
          <w:szCs w:val="20"/>
        </w:rPr>
        <w:t xml:space="preserve"> _______________________________</w:t>
      </w:r>
    </w:p>
    <w:tbl>
      <w:tblPr>
        <w:tblW w:w="1005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056"/>
      </w:tblGrid>
      <w:tr w:rsidR="00CE7E56" w:rsidRPr="00A833BE" w14:paraId="654E3CF8" w14:textId="77777777" w:rsidTr="00E94E3E">
        <w:trPr>
          <w:trHeight w:val="687"/>
        </w:trPr>
        <w:tc>
          <w:tcPr>
            <w:tcW w:w="10056" w:type="dxa"/>
            <w:shd w:val="clear" w:color="auto" w:fill="auto"/>
          </w:tcPr>
          <w:p w14:paraId="1704E7BA" w14:textId="77777777" w:rsidR="00CE7E56" w:rsidRPr="00A833BE" w:rsidRDefault="00CE7E56" w:rsidP="00E94E3E">
            <w:pPr>
              <w:jc w:val="both"/>
              <w:rPr>
                <w:rFonts w:cs="Times New Roman"/>
                <w:sz w:val="20"/>
                <w:szCs w:val="20"/>
              </w:rPr>
            </w:pPr>
          </w:p>
          <w:p w14:paraId="6484B29F" w14:textId="77777777" w:rsidR="000A49F2" w:rsidRPr="00A833BE" w:rsidRDefault="000A49F2" w:rsidP="00E94E3E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1D25A4F2" w14:textId="77777777" w:rsidR="000A49F2" w:rsidRPr="00A833BE" w:rsidRDefault="000A49F2" w:rsidP="00E94E3E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49314D00" w14:textId="77777777" w:rsidR="000A49F2" w:rsidRPr="00A833BE" w:rsidRDefault="000A49F2" w:rsidP="00E94E3E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02E6A4D5" w14:textId="39A3ABBD" w:rsidR="00CE7E56" w:rsidRPr="00A833BE" w:rsidRDefault="00CE7E56" w:rsidP="00832B4C">
            <w:pPr>
              <w:pStyle w:val="Paragrafoelenc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4C1117E" w14:textId="77777777" w:rsidR="007642D6" w:rsidRPr="00CE7E56" w:rsidRDefault="007642D6" w:rsidP="00F66F64">
      <w:pPr>
        <w:rPr>
          <w:sz w:val="24"/>
        </w:rPr>
      </w:pPr>
    </w:p>
    <w:sectPr w:rsidR="007642D6" w:rsidRPr="00CE7E56" w:rsidSect="000D1B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686" w:right="1418" w:bottom="2835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096442" w14:textId="77777777" w:rsidR="004F15D0" w:rsidRDefault="004F15D0" w:rsidP="00A73F53">
      <w:r>
        <w:separator/>
      </w:r>
    </w:p>
  </w:endnote>
  <w:endnote w:type="continuationSeparator" w:id="0">
    <w:p w14:paraId="0429B936" w14:textId="77777777" w:rsidR="004F15D0" w:rsidRDefault="004F15D0" w:rsidP="00A73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(Corpo CS)">
    <w:altName w:val="Times New Roman"/>
    <w:charset w:val="00"/>
    <w:family w:val="roman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64057364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03C93F1E" w14:textId="77777777" w:rsid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5A8717EC" w14:textId="77777777" w:rsidR="00A73F53" w:rsidRDefault="00A73F5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  <w:sz w:val="18"/>
        <w:szCs w:val="18"/>
      </w:rPr>
      <w:id w:val="-56379359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1CA64589" w14:textId="77777777" w:rsidR="00B7462E" w:rsidRP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  <w:sz w:val="18"/>
            <w:szCs w:val="18"/>
          </w:rPr>
        </w:pPr>
        <w:r w:rsidRPr="00B7462E">
          <w:rPr>
            <w:rStyle w:val="Numeropagina"/>
            <w:sz w:val="18"/>
            <w:szCs w:val="18"/>
          </w:rPr>
          <w:fldChar w:fldCharType="begin"/>
        </w:r>
        <w:r w:rsidRPr="00B7462E">
          <w:rPr>
            <w:rStyle w:val="Numeropagina"/>
            <w:sz w:val="18"/>
            <w:szCs w:val="18"/>
          </w:rPr>
          <w:instrText xml:space="preserve"> PAGE </w:instrText>
        </w:r>
        <w:r w:rsidRPr="00B7462E">
          <w:rPr>
            <w:rStyle w:val="Numeropagina"/>
            <w:sz w:val="18"/>
            <w:szCs w:val="18"/>
          </w:rPr>
          <w:fldChar w:fldCharType="separate"/>
        </w:r>
        <w:r w:rsidRPr="00B7462E">
          <w:rPr>
            <w:rStyle w:val="Numeropagina"/>
            <w:noProof/>
            <w:sz w:val="18"/>
            <w:szCs w:val="18"/>
          </w:rPr>
          <w:t>2</w:t>
        </w:r>
        <w:r w:rsidRPr="00B7462E">
          <w:rPr>
            <w:rStyle w:val="Numeropagina"/>
            <w:sz w:val="18"/>
            <w:szCs w:val="18"/>
          </w:rPr>
          <w:fldChar w:fldCharType="end"/>
        </w:r>
      </w:p>
    </w:sdtContent>
  </w:sdt>
  <w:p w14:paraId="31C64D5F" w14:textId="77777777" w:rsidR="00A73F53" w:rsidRDefault="00A73F53">
    <w:pPr>
      <w:pStyle w:val="Pidipagina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2636C24" wp14:editId="5B385C1F">
          <wp:simplePos x="0" y="0"/>
          <wp:positionH relativeFrom="page">
            <wp:posOffset>22578</wp:posOffset>
          </wp:positionH>
          <wp:positionV relativeFrom="bottomMargin">
            <wp:posOffset>263384</wp:posOffset>
          </wp:positionV>
          <wp:extent cx="7574288" cy="1234799"/>
          <wp:effectExtent l="0" t="0" r="0" b="0"/>
          <wp:wrapNone/>
          <wp:docPr id="406671668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6671668" name="Immagine 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74288" cy="12347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BEBAED" w14:textId="6BBDAC0C" w:rsidR="00A73F53" w:rsidRDefault="00A73F5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AF9A15" w14:textId="77777777" w:rsidR="004F15D0" w:rsidRDefault="004F15D0" w:rsidP="00A73F53">
      <w:r>
        <w:separator/>
      </w:r>
    </w:p>
  </w:footnote>
  <w:footnote w:type="continuationSeparator" w:id="0">
    <w:p w14:paraId="44A748E2" w14:textId="77777777" w:rsidR="004F15D0" w:rsidRDefault="004F15D0" w:rsidP="00A73F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131CC9" w14:textId="77777777" w:rsidR="005D468A" w:rsidRDefault="005D468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A9EB1F" w14:textId="77777777" w:rsidR="00A73F53" w:rsidRDefault="00A73F53">
    <w:pPr>
      <w:pStyle w:val="Intestazione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AB4C0E8" wp14:editId="535942C5">
          <wp:simplePos x="0" y="0"/>
          <wp:positionH relativeFrom="page">
            <wp:posOffset>-8626</wp:posOffset>
          </wp:positionH>
          <wp:positionV relativeFrom="page">
            <wp:posOffset>437949</wp:posOffset>
          </wp:positionV>
          <wp:extent cx="7585200" cy="1491543"/>
          <wp:effectExtent l="0" t="0" r="0" b="0"/>
          <wp:wrapNone/>
          <wp:docPr id="209616739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96167390" name="Immagin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85200" cy="14915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F221B2" w14:textId="1552CA2B" w:rsidR="00A73F53" w:rsidRDefault="00A73F53">
    <w:pPr>
      <w:pStyle w:val="Intestazione"/>
    </w:pPr>
  </w:p>
  <w:p w14:paraId="3803A3DF" w14:textId="77777777" w:rsidR="00A73F53" w:rsidRDefault="00A73F5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29775D"/>
    <w:multiLevelType w:val="hybridMultilevel"/>
    <w:tmpl w:val="000AD4FE"/>
    <w:lvl w:ilvl="0" w:tplc="3ACC24A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B74039"/>
    <w:multiLevelType w:val="hybridMultilevel"/>
    <w:tmpl w:val="3208E51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022978496">
    <w:abstractNumId w:val="1"/>
  </w:num>
  <w:num w:numId="2" w16cid:durableId="18484013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084"/>
    <w:rsid w:val="00021EA4"/>
    <w:rsid w:val="00033436"/>
    <w:rsid w:val="00040888"/>
    <w:rsid w:val="000A49F2"/>
    <w:rsid w:val="000D0BF6"/>
    <w:rsid w:val="000D1BC7"/>
    <w:rsid w:val="0015589A"/>
    <w:rsid w:val="00182849"/>
    <w:rsid w:val="00204ECF"/>
    <w:rsid w:val="0025289B"/>
    <w:rsid w:val="002579D1"/>
    <w:rsid w:val="002A4084"/>
    <w:rsid w:val="002A4963"/>
    <w:rsid w:val="003202F9"/>
    <w:rsid w:val="00371DB2"/>
    <w:rsid w:val="00375472"/>
    <w:rsid w:val="00390D08"/>
    <w:rsid w:val="003A7027"/>
    <w:rsid w:val="003B44C1"/>
    <w:rsid w:val="003B7B0D"/>
    <w:rsid w:val="00453C8A"/>
    <w:rsid w:val="004F15D0"/>
    <w:rsid w:val="00514E70"/>
    <w:rsid w:val="005424A1"/>
    <w:rsid w:val="00545CAD"/>
    <w:rsid w:val="005D31C8"/>
    <w:rsid w:val="005D468A"/>
    <w:rsid w:val="005F51A1"/>
    <w:rsid w:val="00600E2E"/>
    <w:rsid w:val="00645181"/>
    <w:rsid w:val="006A4DC4"/>
    <w:rsid w:val="006F0EFF"/>
    <w:rsid w:val="007642D6"/>
    <w:rsid w:val="007F772B"/>
    <w:rsid w:val="00832B4C"/>
    <w:rsid w:val="009048FC"/>
    <w:rsid w:val="0092227E"/>
    <w:rsid w:val="00931F40"/>
    <w:rsid w:val="009379A6"/>
    <w:rsid w:val="009741FC"/>
    <w:rsid w:val="009826A2"/>
    <w:rsid w:val="009C5F47"/>
    <w:rsid w:val="009F470D"/>
    <w:rsid w:val="00A039B2"/>
    <w:rsid w:val="00A22B85"/>
    <w:rsid w:val="00A30911"/>
    <w:rsid w:val="00A73F53"/>
    <w:rsid w:val="00A833BE"/>
    <w:rsid w:val="00B05557"/>
    <w:rsid w:val="00B11B44"/>
    <w:rsid w:val="00B63260"/>
    <w:rsid w:val="00B63629"/>
    <w:rsid w:val="00B7462E"/>
    <w:rsid w:val="00BB11F5"/>
    <w:rsid w:val="00C072F6"/>
    <w:rsid w:val="00C54EEF"/>
    <w:rsid w:val="00CA5110"/>
    <w:rsid w:val="00CB056D"/>
    <w:rsid w:val="00CE7E56"/>
    <w:rsid w:val="00D0013D"/>
    <w:rsid w:val="00D3359B"/>
    <w:rsid w:val="00D837AC"/>
    <w:rsid w:val="00D957A5"/>
    <w:rsid w:val="00DB2E81"/>
    <w:rsid w:val="00E02D9E"/>
    <w:rsid w:val="00E251A2"/>
    <w:rsid w:val="00E65BA1"/>
    <w:rsid w:val="00F53618"/>
    <w:rsid w:val="00F66F64"/>
    <w:rsid w:val="00F83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FC79B6"/>
  <w14:defaultImageDpi w14:val="32767"/>
  <w15:chartTrackingRefBased/>
  <w15:docId w15:val="{19E52235-0CA5-42A4-B046-742E2266C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CORPO TESTO"/>
    <w:qFormat/>
    <w:rsid w:val="005D31C8"/>
    <w:rPr>
      <w:rFonts w:ascii="Times New Roman" w:hAnsi="Times New Roman" w:cs="Times New Roman (Corpo CS)"/>
      <w:color w:val="0D0D0D" w:themeColor="text1" w:themeTint="F2"/>
      <w:sz w:val="3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D31C8"/>
    <w:pPr>
      <w:keepNext/>
      <w:keepLines/>
      <w:spacing w:before="240"/>
      <w:outlineLvl w:val="0"/>
    </w:pPr>
    <w:rPr>
      <w:rFonts w:eastAsiaTheme="majorEastAsia" w:cstheme="majorBidi"/>
      <w:b/>
      <w:color w:val="000000" w:themeColor="text1"/>
      <w:sz w:val="36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45181"/>
    <w:pPr>
      <w:tabs>
        <w:tab w:val="center" w:pos="4819"/>
        <w:tab w:val="right" w:pos="9638"/>
      </w:tabs>
    </w:pPr>
    <w:rPr>
      <w:rFonts w:ascii="Garamond" w:hAnsi="Garamond"/>
      <w:sz w:val="2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5181"/>
    <w:rPr>
      <w:rFonts w:ascii="Garamond" w:hAnsi="Garamond"/>
      <w:sz w:val="2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D31C8"/>
    <w:rPr>
      <w:rFonts w:ascii="Times New Roman" w:eastAsiaTheme="majorEastAsia" w:hAnsi="Times New Roman" w:cstheme="majorBidi"/>
      <w:b/>
      <w:color w:val="000000" w:themeColor="text1"/>
      <w:sz w:val="36"/>
      <w:szCs w:val="32"/>
    </w:rPr>
  </w:style>
  <w:style w:type="paragraph" w:styleId="Nessunaspaziatura">
    <w:name w:val="No Spacing"/>
    <w:aliases w:val="CORPO CARATTERE PICCOLO"/>
    <w:uiPriority w:val="1"/>
    <w:qFormat/>
    <w:rsid w:val="005D31C8"/>
    <w:rPr>
      <w:rFonts w:ascii="Times New Roman" w:hAnsi="Times New Roman" w:cs="Times New Roman (Corpo CS)"/>
      <w:color w:val="0D0D0D" w:themeColor="text1" w:themeTint="F2"/>
      <w:sz w:val="15"/>
    </w:rPr>
  </w:style>
  <w:style w:type="paragraph" w:styleId="Pidipagina">
    <w:name w:val="footer"/>
    <w:basedOn w:val="Normale"/>
    <w:link w:val="PidipaginaCarattere"/>
    <w:uiPriority w:val="99"/>
    <w:unhideWhenUsed/>
    <w:rsid w:val="00A73F5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3F53"/>
    <w:rPr>
      <w:rFonts w:ascii="Times New Roman" w:hAnsi="Times New Roman" w:cs="Times New Roman (Corpo CS)"/>
      <w:color w:val="0D0D0D" w:themeColor="text1" w:themeTint="F2"/>
      <w:sz w:val="32"/>
    </w:rPr>
  </w:style>
  <w:style w:type="character" w:styleId="Enfasigrassetto">
    <w:name w:val="Strong"/>
    <w:basedOn w:val="Carpredefinitoparagrafo"/>
    <w:uiPriority w:val="22"/>
    <w:qFormat/>
    <w:rsid w:val="00A73F53"/>
    <w:rPr>
      <w:b/>
      <w:bCs/>
    </w:rPr>
  </w:style>
  <w:style w:type="character" w:customStyle="1" w:styleId="apple-converted-space">
    <w:name w:val="apple-converted-space"/>
    <w:basedOn w:val="Carpredefinitoparagrafo"/>
    <w:rsid w:val="00A73F53"/>
  </w:style>
  <w:style w:type="character" w:styleId="Numeropagina">
    <w:name w:val="page number"/>
    <w:basedOn w:val="Carpredefinitoparagrafo"/>
    <w:uiPriority w:val="99"/>
    <w:semiHidden/>
    <w:unhideWhenUsed/>
    <w:rsid w:val="00B7462E"/>
  </w:style>
  <w:style w:type="paragraph" w:styleId="Paragrafoelenco">
    <w:name w:val="List Paragraph"/>
    <w:basedOn w:val="Normale"/>
    <w:uiPriority w:val="34"/>
    <w:qFormat/>
    <w:rsid w:val="00CE7E56"/>
    <w:pPr>
      <w:spacing w:after="160" w:line="259" w:lineRule="auto"/>
      <w:ind w:left="720"/>
      <w:contextualSpacing/>
    </w:pPr>
    <w:rPr>
      <w:rFonts w:asciiTheme="minorHAnsi" w:hAnsiTheme="minorHAnsi" w:cstheme="minorBidi"/>
      <w:color w:val="auto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.bilancia\Desktop\CARTE%20INTESTATE\carta%20intestata%20uffici\Dipartimento5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Dipartimento5</Template>
  <TotalTime>36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Bilancia</dc:creator>
  <cp:keywords/>
  <dc:description/>
  <cp:lastModifiedBy>Carla Carletti</cp:lastModifiedBy>
  <cp:revision>36</cp:revision>
  <cp:lastPrinted>2024-01-16T10:48:00Z</cp:lastPrinted>
  <dcterms:created xsi:type="dcterms:W3CDTF">2024-01-09T06:44:00Z</dcterms:created>
  <dcterms:modified xsi:type="dcterms:W3CDTF">2024-06-11T07:39:00Z</dcterms:modified>
  <cp:category/>
</cp:coreProperties>
</file>