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1E607" w14:textId="338D49F2" w:rsidR="00CE7E56" w:rsidRPr="000D0BF6" w:rsidRDefault="002E6C42" w:rsidP="00CE7E56">
      <w:pPr>
        <w:contextualSpacing/>
        <w:jc w:val="center"/>
        <w:rPr>
          <w:rFonts w:cs="Times New Roman"/>
          <w:b/>
          <w:bCs/>
          <w:sz w:val="36"/>
          <w:szCs w:val="36"/>
        </w:rPr>
      </w:pPr>
      <w:r w:rsidRPr="000D0BF6">
        <w:rPr>
          <w:rFonts w:cs="Times New Roman"/>
          <w:b/>
          <w:bCs/>
          <w:sz w:val="36"/>
          <w:szCs w:val="36"/>
        </w:rPr>
        <w:t xml:space="preserve">COLONIE MARINE </w:t>
      </w:r>
      <w:r>
        <w:rPr>
          <w:rFonts w:cs="Times New Roman"/>
          <w:b/>
          <w:bCs/>
          <w:sz w:val="36"/>
          <w:szCs w:val="36"/>
        </w:rPr>
        <w:t>2026</w:t>
      </w:r>
    </w:p>
    <w:p w14:paraId="30526F83" w14:textId="0536E265" w:rsidR="00CE7E56" w:rsidRPr="000D0BF6" w:rsidRDefault="002E6C42" w:rsidP="00CE7E56">
      <w:pPr>
        <w:contextualSpacing/>
        <w:jc w:val="center"/>
        <w:rPr>
          <w:rFonts w:cs="Times New Roman"/>
          <w:b/>
          <w:bCs/>
          <w:sz w:val="36"/>
          <w:szCs w:val="36"/>
        </w:rPr>
      </w:pPr>
      <w:r w:rsidRPr="000D0BF6">
        <w:rPr>
          <w:rFonts w:cs="Times New Roman"/>
          <w:b/>
          <w:bCs/>
          <w:sz w:val="36"/>
          <w:szCs w:val="36"/>
        </w:rPr>
        <w:t xml:space="preserve"> IN FAVORE DI MINORI</w:t>
      </w:r>
    </w:p>
    <w:p w14:paraId="41CEAED0" w14:textId="77777777" w:rsidR="00CE7E56" w:rsidRPr="00CE7E56" w:rsidRDefault="00CE7E56" w:rsidP="00CE7E56">
      <w:pPr>
        <w:jc w:val="both"/>
        <w:rPr>
          <w:rFonts w:cs="Times New Roman"/>
          <w:sz w:val="24"/>
        </w:rPr>
      </w:pPr>
    </w:p>
    <w:p w14:paraId="32769388" w14:textId="77777777" w:rsidR="005424A1" w:rsidRDefault="005424A1" w:rsidP="00CE7E56">
      <w:pPr>
        <w:jc w:val="both"/>
        <w:rPr>
          <w:rFonts w:cs="Times New Roman"/>
          <w:sz w:val="24"/>
        </w:rPr>
      </w:pPr>
    </w:p>
    <w:p w14:paraId="31153BDA" w14:textId="05DE0BC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Il/La sottoscritto/a Cognome _________________________________ Nome ___________ in qualità di genitore del minore Cognome _________________________________ Nome _____________________nato a ________________________ il __________________ e residente a ____________________________ in Via ______________________________________________________ recapito telefonico ______________________________  e-mail _______________________________________</w:t>
      </w:r>
    </w:p>
    <w:p w14:paraId="16A5EF51" w14:textId="77777777" w:rsidR="00CE7E56" w:rsidRPr="00A833BE" w:rsidRDefault="00CE7E56" w:rsidP="00CE7E56">
      <w:pPr>
        <w:tabs>
          <w:tab w:val="left" w:pos="4035"/>
        </w:tabs>
        <w:ind w:left="360"/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ab/>
      </w:r>
    </w:p>
    <w:p w14:paraId="76DAB716" w14:textId="77777777" w:rsidR="00CE7E56" w:rsidRDefault="00CE7E56" w:rsidP="00CE7E56">
      <w:pPr>
        <w:tabs>
          <w:tab w:val="left" w:pos="4035"/>
        </w:tabs>
        <w:ind w:left="360"/>
        <w:jc w:val="center"/>
        <w:rPr>
          <w:rFonts w:cs="Times New Roman"/>
          <w:b/>
          <w:bCs/>
          <w:sz w:val="20"/>
          <w:szCs w:val="20"/>
        </w:rPr>
      </w:pPr>
      <w:r w:rsidRPr="00A833BE">
        <w:rPr>
          <w:rFonts w:cs="Times New Roman"/>
          <w:b/>
          <w:bCs/>
          <w:sz w:val="20"/>
          <w:szCs w:val="20"/>
        </w:rPr>
        <w:t>DICHIARA</w:t>
      </w:r>
    </w:p>
    <w:p w14:paraId="0DD830E5" w14:textId="77777777" w:rsidR="002E6C42" w:rsidRPr="00A833BE" w:rsidRDefault="002E6C42" w:rsidP="00CE7E56">
      <w:pPr>
        <w:tabs>
          <w:tab w:val="left" w:pos="4035"/>
        </w:tabs>
        <w:ind w:left="360"/>
        <w:jc w:val="center"/>
        <w:rPr>
          <w:rFonts w:cs="Times New Roman"/>
          <w:b/>
          <w:bCs/>
          <w:sz w:val="20"/>
          <w:szCs w:val="20"/>
        </w:rPr>
      </w:pPr>
    </w:p>
    <w:p w14:paraId="2DB54B27" w14:textId="77777777" w:rsidR="00CE7E56" w:rsidRPr="00A833BE" w:rsidRDefault="00CE7E56" w:rsidP="00CE7E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833BE">
        <w:rPr>
          <w:rFonts w:ascii="Times New Roman" w:hAnsi="Times New Roman" w:cs="Times New Roman"/>
          <w:sz w:val="20"/>
          <w:szCs w:val="20"/>
        </w:rPr>
        <w:t>che il proprio figlia/a presenta allergie e/o intolleranze alimentari come di seguito specificato: _____________________________________________________________________________;</w:t>
      </w:r>
    </w:p>
    <w:p w14:paraId="1F10E88B" w14:textId="77777777" w:rsidR="00CE7E56" w:rsidRPr="002E6C42" w:rsidRDefault="00CE7E56" w:rsidP="00CE7E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833BE">
        <w:rPr>
          <w:rFonts w:ascii="Times New Roman" w:hAnsi="Times New Roman" w:cs="Times New Roman"/>
          <w:sz w:val="20"/>
          <w:szCs w:val="20"/>
        </w:rPr>
        <w:t>che il proprio figlio/a ha necessità di assumere farmaci salvavita (si rimanda a successiva sottoscrizione di apposito modulo di delega a somministrazione di farmaci)</w:t>
      </w:r>
    </w:p>
    <w:p w14:paraId="4E65F9F3" w14:textId="77777777" w:rsidR="002E6C42" w:rsidRDefault="002E6C42" w:rsidP="002E6C42">
      <w:pPr>
        <w:pStyle w:val="Paragrafoelenco"/>
        <w:ind w:left="1080"/>
        <w:jc w:val="both"/>
        <w:rPr>
          <w:rFonts w:ascii="Times New Roman" w:hAnsi="Times New Roman" w:cs="Times New Roman"/>
          <w:sz w:val="20"/>
          <w:szCs w:val="20"/>
        </w:rPr>
      </w:pPr>
    </w:p>
    <w:p w14:paraId="6A61C0A7" w14:textId="77777777" w:rsidR="002E6C42" w:rsidRPr="00A833BE" w:rsidRDefault="002E6C42" w:rsidP="002E6C42">
      <w:pPr>
        <w:pStyle w:val="Paragrafoelenc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1B45C9D" w14:textId="51D4C265" w:rsidR="002E6C42" w:rsidRDefault="00CE7E56" w:rsidP="002E6C42">
      <w:pPr>
        <w:jc w:val="center"/>
        <w:rPr>
          <w:rFonts w:cs="Times New Roman"/>
          <w:b/>
          <w:bCs/>
          <w:sz w:val="20"/>
          <w:szCs w:val="20"/>
        </w:rPr>
      </w:pPr>
      <w:r w:rsidRPr="00A833BE">
        <w:rPr>
          <w:rFonts w:cs="Times New Roman"/>
          <w:b/>
          <w:bCs/>
          <w:sz w:val="20"/>
          <w:szCs w:val="20"/>
        </w:rPr>
        <w:t>INOLTRE</w:t>
      </w:r>
      <w:r w:rsidR="002E6C42">
        <w:rPr>
          <w:rFonts w:cs="Times New Roman"/>
          <w:b/>
          <w:bCs/>
          <w:noProof/>
          <w:sz w:val="20"/>
          <w:szCs w:val="20"/>
        </w:rPr>
        <w:t xml:space="preserve"> </w:t>
      </w:r>
      <w:r w:rsidR="002E6C42">
        <w:rPr>
          <w:rFonts w:cs="Times New Roman"/>
          <w:b/>
          <w:bCs/>
          <w:sz w:val="20"/>
          <w:szCs w:val="20"/>
        </w:rPr>
        <w:t xml:space="preserve"> </w:t>
      </w:r>
      <w:r w:rsidRPr="00A833BE">
        <w:rPr>
          <w:rFonts w:cs="Times New Roman"/>
          <w:b/>
          <w:bCs/>
          <w:sz w:val="20"/>
          <w:szCs w:val="20"/>
        </w:rPr>
        <w:t>DELEGA</w:t>
      </w:r>
      <w:r w:rsidR="002E6C42">
        <w:rPr>
          <w:rFonts w:cs="Times New Roman"/>
          <w:b/>
          <w:bCs/>
          <w:sz w:val="20"/>
          <w:szCs w:val="20"/>
        </w:rPr>
        <w:t xml:space="preserve">     </w:t>
      </w:r>
    </w:p>
    <w:p w14:paraId="58F1BA7C" w14:textId="77777777" w:rsidR="002E6C42" w:rsidRDefault="002E6C42" w:rsidP="002E6C42">
      <w:pPr>
        <w:jc w:val="both"/>
        <w:rPr>
          <w:rFonts w:cs="Times New Roman"/>
          <w:b/>
          <w:bCs/>
          <w:sz w:val="20"/>
          <w:szCs w:val="20"/>
        </w:rPr>
      </w:pPr>
    </w:p>
    <w:p w14:paraId="478FDB59" w14:textId="3ADA04AA" w:rsidR="002E6C42" w:rsidRDefault="002E6C42" w:rsidP="002E6C42">
      <w:pPr>
        <w:jc w:val="both"/>
        <w:rPr>
          <w:rFonts w:cs="Times New Roman"/>
          <w:sz w:val="20"/>
          <w:szCs w:val="20"/>
        </w:rPr>
      </w:pPr>
      <w:r>
        <w:rPr>
          <w:rFonts w:cs="Times New Roman"/>
          <w:b/>
          <w:bCs/>
          <w:sz w:val="20"/>
          <w:szCs w:val="20"/>
        </w:rPr>
        <w:t xml:space="preserve"> </w:t>
      </w:r>
      <w:r w:rsidRPr="00A833BE">
        <w:rPr>
          <w:rFonts w:cs="Times New Roman"/>
          <w:sz w:val="20"/>
          <w:szCs w:val="20"/>
        </w:rPr>
        <w:t>Il/La</w:t>
      </w:r>
      <w:r>
        <w:rPr>
          <w:rFonts w:cs="Times New Roman"/>
          <w:sz w:val="20"/>
          <w:szCs w:val="20"/>
        </w:rPr>
        <w:t xml:space="preserve"> </w:t>
      </w:r>
      <w:r w:rsidRPr="00A833BE">
        <w:rPr>
          <w:rFonts w:cs="Times New Roman"/>
          <w:sz w:val="20"/>
          <w:szCs w:val="20"/>
        </w:rPr>
        <w:t>Cognome _________________________________ Nome ___________  _____________________nato a</w:t>
      </w:r>
      <w:r w:rsidR="00CE7E56" w:rsidRPr="00A833BE">
        <w:rPr>
          <w:rFonts w:cs="Times New Roman"/>
          <w:sz w:val="20"/>
          <w:szCs w:val="20"/>
        </w:rPr>
        <w:t xml:space="preserve"> </w:t>
      </w:r>
      <w:r>
        <w:rPr>
          <w:rFonts w:cs="Times New Roman"/>
          <w:sz w:val="20"/>
          <w:szCs w:val="20"/>
        </w:rPr>
        <w:t xml:space="preserve"> _______________IL_____________</w:t>
      </w:r>
    </w:p>
    <w:p w14:paraId="08F50553" w14:textId="77777777" w:rsidR="002E6C42" w:rsidRDefault="002E6C42" w:rsidP="002E6C42">
      <w:pPr>
        <w:jc w:val="both"/>
        <w:rPr>
          <w:rFonts w:cs="Times New Roman"/>
          <w:sz w:val="20"/>
          <w:szCs w:val="20"/>
        </w:rPr>
      </w:pPr>
    </w:p>
    <w:p w14:paraId="75C219B9" w14:textId="68118447" w:rsidR="00CE7E56" w:rsidRPr="00A833BE" w:rsidRDefault="00CE7E56" w:rsidP="002E6C42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 xml:space="preserve">a prelevare il proprio figlio, al termine della colonia marina, </w:t>
      </w:r>
      <w:r w:rsidR="002E6C42">
        <w:rPr>
          <w:rFonts w:cs="Times New Roman"/>
          <w:sz w:val="20"/>
          <w:szCs w:val="20"/>
        </w:rPr>
        <w:t xml:space="preserve">allegando </w:t>
      </w:r>
      <w:r w:rsidRPr="00A833BE">
        <w:rPr>
          <w:rFonts w:cs="Times New Roman"/>
          <w:sz w:val="20"/>
          <w:szCs w:val="20"/>
        </w:rPr>
        <w:t xml:space="preserve"> fotocopia del documento del delegato</w:t>
      </w:r>
      <w:r w:rsidR="002E6C42">
        <w:rPr>
          <w:rFonts w:cs="Times New Roman"/>
          <w:sz w:val="20"/>
          <w:szCs w:val="20"/>
        </w:rPr>
        <w:t>.</w:t>
      </w:r>
    </w:p>
    <w:p w14:paraId="0ABFB244" w14:textId="77777777" w:rsidR="00514E70" w:rsidRPr="00A833BE" w:rsidRDefault="00514E70" w:rsidP="00CE7E56">
      <w:pPr>
        <w:ind w:left="708"/>
        <w:jc w:val="both"/>
        <w:rPr>
          <w:rFonts w:cs="Times New Roman"/>
          <w:sz w:val="20"/>
          <w:szCs w:val="20"/>
          <w:u w:val="single"/>
        </w:rPr>
      </w:pPr>
    </w:p>
    <w:p w14:paraId="498C5CDF" w14:textId="275994DF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Si ricorda di mettere nello zaino un cambio completo, la crema solare, il telo mare, acqua e merenda, eventuali medicinali necessari al bambino.</w:t>
      </w:r>
    </w:p>
    <w:p w14:paraId="2EBEACD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453F39F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Ai sensi dell’art. 10 della legge 675/1996 e successive modificazioni, le informazioni indicate nella presente dichiarazione verranno utilizzate unicamente per le finalità per le quali sono state acquisite.</w:t>
      </w:r>
    </w:p>
    <w:p w14:paraId="25A050BD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1246347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 xml:space="preserve">Si autorizza il trattamento dei dati personali in conformità alla vigente normativa (Regolamento UE n. 679/2016 e </w:t>
      </w:r>
      <w:proofErr w:type="spellStart"/>
      <w:r w:rsidRPr="00A833BE">
        <w:rPr>
          <w:rFonts w:cs="Times New Roman"/>
          <w:sz w:val="20"/>
          <w:szCs w:val="20"/>
        </w:rPr>
        <w:t>s.m.i.</w:t>
      </w:r>
      <w:proofErr w:type="spellEnd"/>
      <w:r w:rsidRPr="00A833BE">
        <w:rPr>
          <w:rFonts w:cs="Times New Roman"/>
          <w:sz w:val="20"/>
          <w:szCs w:val="20"/>
        </w:rPr>
        <w:t>)</w:t>
      </w:r>
    </w:p>
    <w:p w14:paraId="51FBD5A0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28D3C203" w14:textId="77777777" w:rsidR="00CE7E56" w:rsidRDefault="00CE7E56" w:rsidP="00CE7E56">
      <w:pPr>
        <w:rPr>
          <w:rFonts w:cs="Times New Roman"/>
          <w:sz w:val="20"/>
          <w:szCs w:val="20"/>
        </w:rPr>
      </w:pPr>
    </w:p>
    <w:p w14:paraId="1A5FC7BB" w14:textId="77777777" w:rsidR="00390D08" w:rsidRPr="00A833BE" w:rsidRDefault="00390D08" w:rsidP="00CE7E56">
      <w:pPr>
        <w:rPr>
          <w:rFonts w:cs="Times New Roman"/>
          <w:sz w:val="20"/>
          <w:szCs w:val="20"/>
        </w:rPr>
      </w:pPr>
    </w:p>
    <w:p w14:paraId="736BBE4A" w14:textId="68964772" w:rsidR="00CE7E56" w:rsidRPr="00A833BE" w:rsidRDefault="00CE7E56" w:rsidP="00CE7E56">
      <w:pPr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 xml:space="preserve">Priverno, ___________________   </w:t>
      </w:r>
      <w:r w:rsidR="00A833BE">
        <w:rPr>
          <w:rFonts w:cs="Times New Roman"/>
          <w:sz w:val="20"/>
          <w:szCs w:val="20"/>
        </w:rPr>
        <w:tab/>
      </w:r>
      <w:r w:rsidR="00A833BE">
        <w:rPr>
          <w:rFonts w:cs="Times New Roman"/>
          <w:sz w:val="20"/>
          <w:szCs w:val="20"/>
        </w:rPr>
        <w:tab/>
      </w:r>
      <w:r w:rsidRPr="00A833BE">
        <w:rPr>
          <w:rFonts w:cs="Times New Roman"/>
          <w:b/>
          <w:bCs/>
          <w:sz w:val="20"/>
          <w:szCs w:val="20"/>
        </w:rPr>
        <w:t>Firma del genitore</w:t>
      </w:r>
      <w:r w:rsidRPr="00A833BE">
        <w:rPr>
          <w:rFonts w:cs="Times New Roman"/>
          <w:sz w:val="20"/>
          <w:szCs w:val="20"/>
        </w:rPr>
        <w:t xml:space="preserve"> _______________________________</w:t>
      </w:r>
    </w:p>
    <w:tbl>
      <w:tblPr>
        <w:tblW w:w="1005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056"/>
      </w:tblGrid>
      <w:tr w:rsidR="00CE7E56" w:rsidRPr="00A833BE" w14:paraId="654E3CF8" w14:textId="77777777" w:rsidTr="00E94E3E">
        <w:trPr>
          <w:trHeight w:val="687"/>
        </w:trPr>
        <w:tc>
          <w:tcPr>
            <w:tcW w:w="10056" w:type="dxa"/>
          </w:tcPr>
          <w:p w14:paraId="1704E7BA" w14:textId="77777777" w:rsidR="00CE7E56" w:rsidRPr="00A833BE" w:rsidRDefault="00CE7E56" w:rsidP="00E94E3E">
            <w:pPr>
              <w:jc w:val="both"/>
              <w:rPr>
                <w:rFonts w:cs="Times New Roman"/>
                <w:sz w:val="20"/>
                <w:szCs w:val="20"/>
              </w:rPr>
            </w:pPr>
          </w:p>
          <w:p w14:paraId="6484B29F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1D25A4F2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49314D00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02E6A4D5" w14:textId="39A3ABBD" w:rsidR="00CE7E56" w:rsidRPr="00A833BE" w:rsidRDefault="00CE7E56" w:rsidP="00832B4C">
            <w:pPr>
              <w:pStyle w:val="Paragrafoelenc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4C1117E" w14:textId="77777777" w:rsidR="007642D6" w:rsidRPr="00CE7E56" w:rsidRDefault="007642D6" w:rsidP="00F66F64">
      <w:pPr>
        <w:rPr>
          <w:sz w:val="24"/>
        </w:rPr>
      </w:pPr>
    </w:p>
    <w:sectPr w:rsidR="007642D6" w:rsidRPr="00CE7E56" w:rsidSect="002E6C42">
      <w:footerReference w:type="even" r:id="rId7"/>
      <w:footerReference w:type="default" r:id="rId8"/>
      <w:headerReference w:type="first" r:id="rId9"/>
      <w:pgSz w:w="11906" w:h="16838"/>
      <w:pgMar w:top="3686" w:right="1418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F924A" w14:textId="77777777" w:rsidR="00E422C4" w:rsidRDefault="00E422C4" w:rsidP="00A73F53">
      <w:r>
        <w:separator/>
      </w:r>
    </w:p>
  </w:endnote>
  <w:endnote w:type="continuationSeparator" w:id="0">
    <w:p w14:paraId="74B3707A" w14:textId="77777777" w:rsidR="00E422C4" w:rsidRDefault="00E422C4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3C93F1E" w14:textId="4945B81E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 w:rsidR="002E6C42">
          <w:rPr>
            <w:rStyle w:val="Numeropagina"/>
          </w:rPr>
          <w:fldChar w:fldCharType="separate"/>
        </w:r>
        <w:r w:rsidR="002E6C42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5A8717E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CA64589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31C64D5F" w14:textId="73506114" w:rsidR="00A73F53" w:rsidRDefault="00A73F5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353F7" w14:textId="77777777" w:rsidR="00E422C4" w:rsidRDefault="00E422C4" w:rsidP="00A73F53">
      <w:r>
        <w:separator/>
      </w:r>
    </w:p>
  </w:footnote>
  <w:footnote w:type="continuationSeparator" w:id="0">
    <w:p w14:paraId="33747268" w14:textId="77777777" w:rsidR="00E422C4" w:rsidRDefault="00E422C4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221B2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58240" behindDoc="0" locked="1" layoutInCell="1" allowOverlap="1" wp14:anchorId="1C32F033" wp14:editId="69358D52">
          <wp:simplePos x="0" y="0"/>
          <wp:positionH relativeFrom="page">
            <wp:posOffset>-25400</wp:posOffset>
          </wp:positionH>
          <wp:positionV relativeFrom="page">
            <wp:posOffset>446405</wp:posOffset>
          </wp:positionV>
          <wp:extent cx="7602855" cy="1494790"/>
          <wp:effectExtent l="0" t="0" r="4445" b="3810"/>
          <wp:wrapNone/>
          <wp:docPr id="1742858277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731670" name="Immagin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02855" cy="1494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803A3DF" w14:textId="77777777" w:rsidR="00A73F53" w:rsidRDefault="00A73F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29775D"/>
    <w:multiLevelType w:val="hybridMultilevel"/>
    <w:tmpl w:val="000AD4FE"/>
    <w:lvl w:ilvl="0" w:tplc="3ACC24A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B74039"/>
    <w:multiLevelType w:val="hybridMultilevel"/>
    <w:tmpl w:val="3208E51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22978496">
    <w:abstractNumId w:val="1"/>
  </w:num>
  <w:num w:numId="2" w16cid:durableId="1848401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84"/>
    <w:rsid w:val="00021EA4"/>
    <w:rsid w:val="00033436"/>
    <w:rsid w:val="00040888"/>
    <w:rsid w:val="000A49F2"/>
    <w:rsid w:val="000D0BF6"/>
    <w:rsid w:val="000D1BC7"/>
    <w:rsid w:val="0015589A"/>
    <w:rsid w:val="00182849"/>
    <w:rsid w:val="00204ECF"/>
    <w:rsid w:val="0025289B"/>
    <w:rsid w:val="002579D1"/>
    <w:rsid w:val="002A4084"/>
    <w:rsid w:val="002E6C42"/>
    <w:rsid w:val="003202F9"/>
    <w:rsid w:val="00371DB2"/>
    <w:rsid w:val="00375472"/>
    <w:rsid w:val="00390D08"/>
    <w:rsid w:val="003A43BF"/>
    <w:rsid w:val="003A7027"/>
    <w:rsid w:val="003B7B0D"/>
    <w:rsid w:val="00453C8A"/>
    <w:rsid w:val="004F15D0"/>
    <w:rsid w:val="00514E70"/>
    <w:rsid w:val="005424A1"/>
    <w:rsid w:val="00545CAD"/>
    <w:rsid w:val="005D31C8"/>
    <w:rsid w:val="005F51A1"/>
    <w:rsid w:val="00600E2E"/>
    <w:rsid w:val="00645181"/>
    <w:rsid w:val="006A4DC4"/>
    <w:rsid w:val="006F0EFF"/>
    <w:rsid w:val="007642D6"/>
    <w:rsid w:val="007F772B"/>
    <w:rsid w:val="00832B4C"/>
    <w:rsid w:val="009048FC"/>
    <w:rsid w:val="0092227E"/>
    <w:rsid w:val="00931F40"/>
    <w:rsid w:val="009741FC"/>
    <w:rsid w:val="009826A2"/>
    <w:rsid w:val="009C5F47"/>
    <w:rsid w:val="009F470D"/>
    <w:rsid w:val="00A22B85"/>
    <w:rsid w:val="00A30911"/>
    <w:rsid w:val="00A73F53"/>
    <w:rsid w:val="00A833BE"/>
    <w:rsid w:val="00B05557"/>
    <w:rsid w:val="00B11B44"/>
    <w:rsid w:val="00B63260"/>
    <w:rsid w:val="00B63629"/>
    <w:rsid w:val="00B7462E"/>
    <w:rsid w:val="00BB11F5"/>
    <w:rsid w:val="00C072F6"/>
    <w:rsid w:val="00C54EEF"/>
    <w:rsid w:val="00CA5110"/>
    <w:rsid w:val="00CB056D"/>
    <w:rsid w:val="00CE7E56"/>
    <w:rsid w:val="00D0013D"/>
    <w:rsid w:val="00D3359B"/>
    <w:rsid w:val="00D837AC"/>
    <w:rsid w:val="00D957A5"/>
    <w:rsid w:val="00DB2E81"/>
    <w:rsid w:val="00E251A2"/>
    <w:rsid w:val="00E422C4"/>
    <w:rsid w:val="00E65BA1"/>
    <w:rsid w:val="00F53618"/>
    <w:rsid w:val="00F66F64"/>
    <w:rsid w:val="00F8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C79B6"/>
  <w14:defaultImageDpi w14:val="32767"/>
  <w15:chartTrackingRefBased/>
  <w15:docId w15:val="{19E52235-0CA5-42A4-B046-742E2266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Paragrafoelenco">
    <w:name w:val="List Paragraph"/>
    <w:basedOn w:val="Normale"/>
    <w:uiPriority w:val="34"/>
    <w:qFormat/>
    <w:rsid w:val="00CE7E56"/>
    <w:pPr>
      <w:spacing w:after="160" w:line="259" w:lineRule="auto"/>
      <w:ind w:left="720"/>
      <w:contextualSpacing/>
    </w:pPr>
    <w:rPr>
      <w:rFonts w:asciiTheme="minorHAnsi" w:hAnsiTheme="minorHAnsi" w:cstheme="minorBidi"/>
      <w:color w:val="auto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Dipartimento5.dotx</Template>
  <TotalTime>40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Carla Carletti</cp:lastModifiedBy>
  <cp:revision>35</cp:revision>
  <cp:lastPrinted>2024-01-16T10:48:00Z</cp:lastPrinted>
  <dcterms:created xsi:type="dcterms:W3CDTF">2024-01-09T06:44:00Z</dcterms:created>
  <dcterms:modified xsi:type="dcterms:W3CDTF">2026-06-01T09:26:00Z</dcterms:modified>
  <cp:category/>
</cp:coreProperties>
</file>